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494C7E" w14:textId="7C5F9358" w:rsidR="00E80C2C" w:rsidRPr="000077DE" w:rsidRDefault="00917538" w:rsidP="00E80C2C">
      <w:pPr>
        <w:rPr>
          <w:b/>
          <w:sz w:val="20"/>
          <w:lang w:eastAsia="de-DE"/>
        </w:rPr>
      </w:pPr>
      <w:proofErr w:type="spellStart"/>
      <w:r>
        <w:rPr>
          <w:b/>
          <w:sz w:val="20"/>
          <w:lang w:eastAsia="de-DE"/>
        </w:rPr>
        <w:t>n</w:t>
      </w:r>
      <w:r w:rsidR="00E80C2C" w:rsidRPr="000077DE">
        <w:rPr>
          <w:b/>
          <w:sz w:val="20"/>
          <w:lang w:eastAsia="de-DE"/>
        </w:rPr>
        <w:t>Medienmitteilung</w:t>
      </w:r>
      <w:proofErr w:type="spellEnd"/>
    </w:p>
    <w:p w14:paraId="650855AA" w14:textId="77777777" w:rsidR="00E80C2C" w:rsidRPr="000077DE" w:rsidRDefault="00E80C2C" w:rsidP="00E80C2C">
      <w:pPr>
        <w:rPr>
          <w:sz w:val="20"/>
          <w:lang w:eastAsia="de-DE"/>
        </w:rPr>
      </w:pPr>
    </w:p>
    <w:p w14:paraId="0BCB3713" w14:textId="77777777" w:rsidR="00F14242" w:rsidRPr="004A3ED3" w:rsidRDefault="004A3ED3" w:rsidP="00F14242">
      <w:pPr>
        <w:rPr>
          <w:b/>
          <w:sz w:val="28"/>
          <w:lang w:eastAsia="de-DE"/>
        </w:rPr>
      </w:pPr>
      <w:r w:rsidRPr="004A3ED3">
        <w:rPr>
          <w:b/>
          <w:sz w:val="28"/>
          <w:lang w:eastAsia="de-DE"/>
        </w:rPr>
        <w:t>Damian Gort wird n</w:t>
      </w:r>
      <w:r w:rsidR="000077DE" w:rsidRPr="004A3ED3">
        <w:rPr>
          <w:b/>
          <w:sz w:val="28"/>
          <w:lang w:eastAsia="de-DE"/>
        </w:rPr>
        <w:t xml:space="preserve">euer Geschäftsführer </w:t>
      </w:r>
      <w:r w:rsidRPr="004A3ED3">
        <w:rPr>
          <w:b/>
          <w:sz w:val="28"/>
          <w:lang w:eastAsia="de-DE"/>
        </w:rPr>
        <w:t xml:space="preserve">der </w:t>
      </w:r>
      <w:proofErr w:type="spellStart"/>
      <w:r w:rsidR="000077DE" w:rsidRPr="004A3ED3">
        <w:rPr>
          <w:b/>
          <w:sz w:val="28"/>
          <w:lang w:eastAsia="de-DE"/>
        </w:rPr>
        <w:t>Flumroc</w:t>
      </w:r>
      <w:proofErr w:type="spellEnd"/>
      <w:r w:rsidR="000077DE" w:rsidRPr="004A3ED3">
        <w:rPr>
          <w:b/>
          <w:sz w:val="28"/>
          <w:lang w:eastAsia="de-DE"/>
        </w:rPr>
        <w:t xml:space="preserve"> AG</w:t>
      </w:r>
    </w:p>
    <w:p w14:paraId="0E0C7EFD" w14:textId="77777777" w:rsidR="00F14242" w:rsidRPr="004A3ED3" w:rsidRDefault="00F14242" w:rsidP="00F14242">
      <w:pPr>
        <w:rPr>
          <w:b/>
          <w:sz w:val="20"/>
          <w:lang w:eastAsia="de-DE"/>
        </w:rPr>
      </w:pPr>
    </w:p>
    <w:p w14:paraId="10707466" w14:textId="4EBA73B5" w:rsidR="00F14242" w:rsidRPr="002559AD" w:rsidRDefault="004A3ED3" w:rsidP="00F14242">
      <w:pPr>
        <w:rPr>
          <w:b/>
          <w:sz w:val="20"/>
          <w:lang w:eastAsia="de-DE"/>
        </w:rPr>
      </w:pPr>
      <w:proofErr w:type="spellStart"/>
      <w:r w:rsidRPr="00DF13B3">
        <w:rPr>
          <w:b/>
          <w:sz w:val="20"/>
          <w:lang w:eastAsia="de-DE"/>
        </w:rPr>
        <w:t>Flums</w:t>
      </w:r>
      <w:proofErr w:type="spellEnd"/>
      <w:r w:rsidRPr="00DF13B3">
        <w:rPr>
          <w:b/>
          <w:sz w:val="20"/>
          <w:lang w:eastAsia="de-DE"/>
        </w:rPr>
        <w:t>, 1</w:t>
      </w:r>
      <w:r w:rsidR="00691B34">
        <w:rPr>
          <w:b/>
          <w:sz w:val="20"/>
          <w:lang w:eastAsia="de-DE"/>
        </w:rPr>
        <w:t>8</w:t>
      </w:r>
      <w:bookmarkStart w:id="0" w:name="_GoBack"/>
      <w:bookmarkEnd w:id="0"/>
      <w:r w:rsidRPr="00DF13B3">
        <w:rPr>
          <w:b/>
          <w:sz w:val="20"/>
          <w:lang w:eastAsia="de-DE"/>
        </w:rPr>
        <w:t>. November 2019:</w:t>
      </w:r>
      <w:r w:rsidR="00C74D3E" w:rsidRPr="00DF13B3">
        <w:rPr>
          <w:b/>
          <w:sz w:val="20"/>
          <w:lang w:eastAsia="de-DE"/>
        </w:rPr>
        <w:t xml:space="preserve"> </w:t>
      </w:r>
      <w:r w:rsidR="0062705A" w:rsidRPr="00DF13B3">
        <w:rPr>
          <w:b/>
          <w:sz w:val="20"/>
          <w:lang w:eastAsia="de-DE"/>
        </w:rPr>
        <w:t xml:space="preserve">Bei der </w:t>
      </w:r>
      <w:proofErr w:type="spellStart"/>
      <w:r w:rsidR="0062705A" w:rsidRPr="00DF13B3">
        <w:rPr>
          <w:b/>
          <w:sz w:val="20"/>
          <w:lang w:eastAsia="de-DE"/>
        </w:rPr>
        <w:t>Flumser</w:t>
      </w:r>
      <w:proofErr w:type="spellEnd"/>
      <w:r w:rsidR="0062705A" w:rsidRPr="00DF13B3">
        <w:rPr>
          <w:b/>
          <w:sz w:val="20"/>
          <w:lang w:eastAsia="de-DE"/>
        </w:rPr>
        <w:t xml:space="preserve"> </w:t>
      </w:r>
      <w:proofErr w:type="spellStart"/>
      <w:r w:rsidR="0062705A" w:rsidRPr="00DF13B3">
        <w:rPr>
          <w:b/>
          <w:sz w:val="20"/>
          <w:lang w:eastAsia="de-DE"/>
        </w:rPr>
        <w:t>Steinwolleherstellerin</w:t>
      </w:r>
      <w:proofErr w:type="spellEnd"/>
      <w:r w:rsidR="0062705A" w:rsidRPr="00DF13B3">
        <w:rPr>
          <w:b/>
          <w:sz w:val="20"/>
          <w:lang w:eastAsia="de-DE"/>
        </w:rPr>
        <w:t xml:space="preserve"> </w:t>
      </w:r>
      <w:proofErr w:type="spellStart"/>
      <w:r w:rsidR="0062705A" w:rsidRPr="00DF13B3">
        <w:rPr>
          <w:b/>
          <w:sz w:val="20"/>
          <w:lang w:eastAsia="de-DE"/>
        </w:rPr>
        <w:t>Fl</w:t>
      </w:r>
      <w:r w:rsidR="0022466D">
        <w:rPr>
          <w:b/>
          <w:sz w:val="20"/>
          <w:lang w:eastAsia="de-DE"/>
        </w:rPr>
        <w:t>umroc</w:t>
      </w:r>
      <w:proofErr w:type="spellEnd"/>
      <w:r w:rsidR="0022466D">
        <w:rPr>
          <w:b/>
          <w:sz w:val="20"/>
          <w:lang w:eastAsia="de-DE"/>
        </w:rPr>
        <w:t xml:space="preserve"> steht ein Führungswechsel an</w:t>
      </w:r>
      <w:r w:rsidR="002559AD" w:rsidRPr="00DF13B3">
        <w:rPr>
          <w:b/>
          <w:sz w:val="20"/>
          <w:lang w:eastAsia="de-DE"/>
        </w:rPr>
        <w:t xml:space="preserve">. Kurt Frei gibt sein Amt als Geschäftsführer nach 15 Jahren ab. Nachfolger wird Damian Gort, der </w:t>
      </w:r>
      <w:r w:rsidR="00B511D1" w:rsidRPr="00DF13B3">
        <w:rPr>
          <w:b/>
          <w:sz w:val="20"/>
          <w:lang w:eastAsia="de-DE"/>
        </w:rPr>
        <w:t>seit 13</w:t>
      </w:r>
      <w:r w:rsidR="002559AD" w:rsidRPr="00DF13B3">
        <w:rPr>
          <w:b/>
          <w:sz w:val="20"/>
          <w:lang w:eastAsia="de-DE"/>
        </w:rPr>
        <w:t xml:space="preserve"> Jahren </w:t>
      </w:r>
      <w:r w:rsidR="002559AD" w:rsidRPr="002559AD">
        <w:rPr>
          <w:b/>
          <w:sz w:val="20"/>
          <w:lang w:eastAsia="de-DE"/>
        </w:rPr>
        <w:t xml:space="preserve">bei </w:t>
      </w:r>
      <w:proofErr w:type="spellStart"/>
      <w:r w:rsidR="002559AD" w:rsidRPr="002559AD">
        <w:rPr>
          <w:b/>
          <w:sz w:val="20"/>
          <w:lang w:eastAsia="de-DE"/>
        </w:rPr>
        <w:t>Flumroc</w:t>
      </w:r>
      <w:proofErr w:type="spellEnd"/>
      <w:r w:rsidR="002559AD" w:rsidRPr="002559AD">
        <w:rPr>
          <w:b/>
          <w:sz w:val="20"/>
          <w:lang w:eastAsia="de-DE"/>
        </w:rPr>
        <w:t xml:space="preserve"> tätig ist. </w:t>
      </w:r>
      <w:r w:rsidR="002559AD">
        <w:rPr>
          <w:b/>
          <w:sz w:val="20"/>
          <w:lang w:eastAsia="de-DE"/>
        </w:rPr>
        <w:t xml:space="preserve">Er wird seine neue Tätigkeit am 1. Dezember aufnehmen. </w:t>
      </w:r>
    </w:p>
    <w:p w14:paraId="452E2148" w14:textId="77777777" w:rsidR="00F14242" w:rsidRPr="004377ED" w:rsidRDefault="00F14242" w:rsidP="00F14242">
      <w:pPr>
        <w:rPr>
          <w:sz w:val="20"/>
          <w:lang w:eastAsia="de-DE"/>
        </w:rPr>
      </w:pPr>
    </w:p>
    <w:p w14:paraId="15BF91CA" w14:textId="3876750F" w:rsidR="002256D3" w:rsidRDefault="00E3308D" w:rsidP="00A6360C">
      <w:pPr>
        <w:pStyle w:val="Kopfzeile"/>
        <w:tabs>
          <w:tab w:val="left" w:pos="708"/>
        </w:tabs>
        <w:rPr>
          <w:sz w:val="20"/>
        </w:rPr>
      </w:pPr>
      <w:r>
        <w:rPr>
          <w:sz w:val="20"/>
          <w:lang w:eastAsia="de-DE"/>
        </w:rPr>
        <w:t xml:space="preserve">Nach </w:t>
      </w:r>
      <w:r w:rsidR="003739F2">
        <w:rPr>
          <w:sz w:val="20"/>
          <w:lang w:eastAsia="de-DE"/>
        </w:rPr>
        <w:t>15 Jahren als Geschäftsführer und insgesamt 36 Jahren</w:t>
      </w:r>
      <w:r>
        <w:rPr>
          <w:sz w:val="20"/>
          <w:lang w:eastAsia="de-DE"/>
        </w:rPr>
        <w:t xml:space="preserve"> </w:t>
      </w:r>
      <w:r w:rsidR="003739F2">
        <w:rPr>
          <w:sz w:val="20"/>
          <w:lang w:eastAsia="de-DE"/>
        </w:rPr>
        <w:t xml:space="preserve">bei der </w:t>
      </w:r>
      <w:proofErr w:type="spellStart"/>
      <w:r w:rsidR="003739F2">
        <w:rPr>
          <w:sz w:val="20"/>
          <w:lang w:eastAsia="de-DE"/>
        </w:rPr>
        <w:t>Flumroc</w:t>
      </w:r>
      <w:proofErr w:type="spellEnd"/>
      <w:r w:rsidR="003739F2">
        <w:rPr>
          <w:sz w:val="20"/>
          <w:lang w:eastAsia="de-DE"/>
        </w:rPr>
        <w:t xml:space="preserve"> AG tritt Kurt Frei Ende November in den Ruhestand.</w:t>
      </w:r>
      <w:r w:rsidR="0062705A">
        <w:rPr>
          <w:sz w:val="20"/>
          <w:lang w:eastAsia="de-DE"/>
        </w:rPr>
        <w:t xml:space="preserve"> </w:t>
      </w:r>
      <w:r w:rsidR="00A6360C">
        <w:rPr>
          <w:sz w:val="20"/>
          <w:lang w:eastAsia="de-DE"/>
        </w:rPr>
        <w:t>Als neuer Geschäftsführer</w:t>
      </w:r>
      <w:r w:rsidR="006F565F">
        <w:rPr>
          <w:sz w:val="20"/>
          <w:lang w:eastAsia="de-DE"/>
        </w:rPr>
        <w:t xml:space="preserve"> der </w:t>
      </w:r>
      <w:proofErr w:type="spellStart"/>
      <w:r w:rsidR="006F565F">
        <w:rPr>
          <w:sz w:val="20"/>
          <w:lang w:eastAsia="de-DE"/>
        </w:rPr>
        <w:t>Steinwolleherstellerin</w:t>
      </w:r>
      <w:proofErr w:type="spellEnd"/>
      <w:r w:rsidR="00A6360C">
        <w:rPr>
          <w:sz w:val="20"/>
          <w:lang w:eastAsia="de-DE"/>
        </w:rPr>
        <w:t xml:space="preserve"> folgt Damian Gort, der </w:t>
      </w:r>
      <w:r w:rsidR="00DE6202">
        <w:rPr>
          <w:sz w:val="20"/>
          <w:lang w:eastAsia="de-DE"/>
        </w:rPr>
        <w:t xml:space="preserve">sein </w:t>
      </w:r>
      <w:r w:rsidR="00A6360C">
        <w:rPr>
          <w:sz w:val="20"/>
          <w:lang w:eastAsia="de-DE"/>
        </w:rPr>
        <w:t xml:space="preserve">Amt per 1. Dezember antritt. Damian Gort </w:t>
      </w:r>
      <w:r w:rsidR="00754E45" w:rsidRPr="001011AB">
        <w:rPr>
          <w:sz w:val="20"/>
          <w:lang w:eastAsia="de-DE"/>
        </w:rPr>
        <w:t>verfügt über</w:t>
      </w:r>
      <w:r w:rsidR="006175D4">
        <w:rPr>
          <w:sz w:val="20"/>
          <w:lang w:eastAsia="de-DE"/>
        </w:rPr>
        <w:t xml:space="preserve"> </w:t>
      </w:r>
      <w:r w:rsidR="00704279">
        <w:rPr>
          <w:sz w:val="20"/>
          <w:lang w:eastAsia="de-DE"/>
        </w:rPr>
        <w:t xml:space="preserve">13 </w:t>
      </w:r>
      <w:r w:rsidR="006175D4">
        <w:rPr>
          <w:sz w:val="20"/>
          <w:lang w:eastAsia="de-DE"/>
        </w:rPr>
        <w:t xml:space="preserve">Jahre </w:t>
      </w:r>
      <w:r w:rsidR="00754E45" w:rsidRPr="001011AB">
        <w:rPr>
          <w:sz w:val="20"/>
          <w:lang w:eastAsia="de-DE"/>
        </w:rPr>
        <w:t>Erfahrung</w:t>
      </w:r>
      <w:r w:rsidR="00DE6202">
        <w:rPr>
          <w:sz w:val="20"/>
          <w:lang w:eastAsia="de-DE"/>
        </w:rPr>
        <w:t xml:space="preserve"> bei der </w:t>
      </w:r>
      <w:proofErr w:type="spellStart"/>
      <w:r w:rsidR="00DE6202">
        <w:rPr>
          <w:sz w:val="20"/>
          <w:lang w:eastAsia="de-DE"/>
        </w:rPr>
        <w:t>Flumroc</w:t>
      </w:r>
      <w:proofErr w:type="spellEnd"/>
      <w:r w:rsidR="00DE6202">
        <w:rPr>
          <w:sz w:val="20"/>
          <w:lang w:eastAsia="de-DE"/>
        </w:rPr>
        <w:t xml:space="preserve">: </w:t>
      </w:r>
      <w:r w:rsidR="001E3491">
        <w:rPr>
          <w:sz w:val="20"/>
          <w:lang w:eastAsia="de-DE"/>
        </w:rPr>
        <w:t>Nachdem er f</w:t>
      </w:r>
      <w:r w:rsidR="006175D4">
        <w:rPr>
          <w:sz w:val="20"/>
          <w:lang w:eastAsia="de-DE"/>
        </w:rPr>
        <w:t xml:space="preserve">ünf Jahre als </w:t>
      </w:r>
      <w:r w:rsidR="00754E45" w:rsidRPr="001011AB">
        <w:rPr>
          <w:sz w:val="20"/>
        </w:rPr>
        <w:t>Controller/Assistenz Finanzen</w:t>
      </w:r>
      <w:r w:rsidR="001E3491">
        <w:rPr>
          <w:sz w:val="20"/>
        </w:rPr>
        <w:t xml:space="preserve"> tätig war</w:t>
      </w:r>
      <w:r w:rsidR="00754E45" w:rsidRPr="001011AB">
        <w:rPr>
          <w:sz w:val="20"/>
        </w:rPr>
        <w:t xml:space="preserve">, </w:t>
      </w:r>
      <w:r w:rsidR="001E3491">
        <w:rPr>
          <w:sz w:val="20"/>
        </w:rPr>
        <w:t xml:space="preserve">übernahm er </w:t>
      </w:r>
      <w:r w:rsidR="006175D4">
        <w:rPr>
          <w:sz w:val="20"/>
        </w:rPr>
        <w:t xml:space="preserve">2011 </w:t>
      </w:r>
      <w:r w:rsidR="001E3491">
        <w:rPr>
          <w:sz w:val="20"/>
        </w:rPr>
        <w:t xml:space="preserve">die Funktion des Kaufmännischen </w:t>
      </w:r>
      <w:r w:rsidR="006175D4">
        <w:rPr>
          <w:sz w:val="20"/>
        </w:rPr>
        <w:t>Leiter</w:t>
      </w:r>
      <w:r w:rsidR="001E3491">
        <w:rPr>
          <w:sz w:val="20"/>
        </w:rPr>
        <w:t>s</w:t>
      </w:r>
      <w:r w:rsidR="006175D4">
        <w:rPr>
          <w:sz w:val="20"/>
        </w:rPr>
        <w:t xml:space="preserve">. </w:t>
      </w:r>
    </w:p>
    <w:p w14:paraId="7148A28F" w14:textId="77777777" w:rsidR="002256D3" w:rsidRPr="00381B05" w:rsidRDefault="002256D3" w:rsidP="00A6360C">
      <w:pPr>
        <w:pStyle w:val="Kopfzeile"/>
        <w:tabs>
          <w:tab w:val="left" w:pos="708"/>
        </w:tabs>
        <w:rPr>
          <w:sz w:val="20"/>
        </w:rPr>
      </w:pPr>
    </w:p>
    <w:p w14:paraId="0A91404A" w14:textId="77777777" w:rsidR="00B44B8D" w:rsidRPr="00381B05" w:rsidRDefault="00B44B8D" w:rsidP="00A6360C">
      <w:pPr>
        <w:pStyle w:val="Kopfzeile"/>
        <w:tabs>
          <w:tab w:val="left" w:pos="708"/>
        </w:tabs>
        <w:rPr>
          <w:b/>
          <w:sz w:val="20"/>
        </w:rPr>
      </w:pPr>
      <w:r w:rsidRPr="00381B05">
        <w:rPr>
          <w:b/>
          <w:sz w:val="20"/>
        </w:rPr>
        <w:t>Neue Geschäftsführung, bewährter Weg</w:t>
      </w:r>
    </w:p>
    <w:p w14:paraId="57053E9C" w14:textId="3BE32E21" w:rsidR="00407DF4" w:rsidRPr="00620A62" w:rsidRDefault="001E3491" w:rsidP="00A6360C">
      <w:pPr>
        <w:pStyle w:val="Kopfzeile"/>
        <w:tabs>
          <w:tab w:val="left" w:pos="708"/>
        </w:tabs>
        <w:rPr>
          <w:sz w:val="20"/>
        </w:rPr>
      </w:pPr>
      <w:r>
        <w:rPr>
          <w:sz w:val="20"/>
        </w:rPr>
        <w:t>Mit der Wahl von</w:t>
      </w:r>
      <w:r w:rsidRPr="00381B05">
        <w:rPr>
          <w:sz w:val="20"/>
        </w:rPr>
        <w:t xml:space="preserve"> </w:t>
      </w:r>
      <w:r w:rsidR="00CE19AA" w:rsidRPr="00381B05">
        <w:rPr>
          <w:sz w:val="20"/>
        </w:rPr>
        <w:t xml:space="preserve">Damian Gort </w:t>
      </w:r>
      <w:r>
        <w:rPr>
          <w:sz w:val="20"/>
        </w:rPr>
        <w:t xml:space="preserve">zum neuen Geschäftsführer setzt </w:t>
      </w:r>
      <w:proofErr w:type="spellStart"/>
      <w:r>
        <w:rPr>
          <w:sz w:val="20"/>
        </w:rPr>
        <w:t>Flumroc</w:t>
      </w:r>
      <w:proofErr w:type="spellEnd"/>
      <w:r>
        <w:rPr>
          <w:sz w:val="20"/>
        </w:rPr>
        <w:t xml:space="preserve"> auf Kontinuität. Gort wird die von </w:t>
      </w:r>
      <w:proofErr w:type="spellStart"/>
      <w:r>
        <w:rPr>
          <w:sz w:val="20"/>
        </w:rPr>
        <w:t>Flumroc</w:t>
      </w:r>
      <w:proofErr w:type="spellEnd"/>
      <w:r>
        <w:rPr>
          <w:sz w:val="20"/>
        </w:rPr>
        <w:t xml:space="preserve"> in den vergangenen Jahren erfolgreich umgesetzte Strategie fortsetzen, mit dem Produktionsstandort Schweiz, nachhaltigen, innovativen und qualitativ hochstehenden Lösungen in den Bereichen </w:t>
      </w:r>
      <w:r w:rsidR="005823E2">
        <w:rPr>
          <w:sz w:val="20"/>
        </w:rPr>
        <w:t>Wärmedämmung, Lärm</w:t>
      </w:r>
      <w:r w:rsidR="00DB4A18">
        <w:rPr>
          <w:sz w:val="20"/>
        </w:rPr>
        <w:t>-</w:t>
      </w:r>
      <w:r>
        <w:rPr>
          <w:sz w:val="20"/>
        </w:rPr>
        <w:t xml:space="preserve"> und Brandschutz.</w:t>
      </w:r>
      <w:r w:rsidR="00751791">
        <w:rPr>
          <w:sz w:val="20"/>
        </w:rPr>
        <w:t xml:space="preserve"> </w:t>
      </w:r>
      <w:r w:rsidR="00751791">
        <w:rPr>
          <w:rFonts w:cs="Arial"/>
          <w:sz w:val="20"/>
        </w:rPr>
        <w:t>«</w:t>
      </w:r>
      <w:r w:rsidR="00751791">
        <w:rPr>
          <w:sz w:val="20"/>
        </w:rPr>
        <w:t>Steinwolle und ihre vielseitigen An</w:t>
      </w:r>
      <w:r w:rsidR="00AC076B">
        <w:rPr>
          <w:sz w:val="20"/>
        </w:rPr>
        <w:t>wendungsmöglichkeiten faszinieren</w:t>
      </w:r>
      <w:r w:rsidR="00751791">
        <w:rPr>
          <w:sz w:val="20"/>
        </w:rPr>
        <w:t xml:space="preserve"> mich</w:t>
      </w:r>
      <w:r w:rsidR="00751791">
        <w:rPr>
          <w:rFonts w:cs="Arial"/>
          <w:sz w:val="20"/>
        </w:rPr>
        <w:t>»</w:t>
      </w:r>
      <w:r w:rsidR="00751791">
        <w:rPr>
          <w:sz w:val="20"/>
        </w:rPr>
        <w:t>, sagt</w:t>
      </w:r>
      <w:r w:rsidR="00DF1B6A">
        <w:rPr>
          <w:sz w:val="20"/>
        </w:rPr>
        <w:t xml:space="preserve"> Damian</w:t>
      </w:r>
      <w:r w:rsidR="00751791">
        <w:rPr>
          <w:sz w:val="20"/>
        </w:rPr>
        <w:t xml:space="preserve"> Gort</w:t>
      </w:r>
      <w:r w:rsidR="00C00DAB">
        <w:rPr>
          <w:sz w:val="20"/>
        </w:rPr>
        <w:t xml:space="preserve">. Wenn Kurt Frei am 1. Dezember sein Amt übergibt, </w:t>
      </w:r>
      <w:r w:rsidR="00910EAF">
        <w:rPr>
          <w:sz w:val="20"/>
        </w:rPr>
        <w:t xml:space="preserve">kann er sicher sein: Die Faszination für Steinwolle wird auch unter Damian Gort als neuem Geschäftsführer der </w:t>
      </w:r>
      <w:proofErr w:type="spellStart"/>
      <w:r w:rsidR="00910EAF">
        <w:rPr>
          <w:sz w:val="20"/>
        </w:rPr>
        <w:t>Flumroc</w:t>
      </w:r>
      <w:proofErr w:type="spellEnd"/>
      <w:r w:rsidR="00910EAF">
        <w:rPr>
          <w:sz w:val="20"/>
        </w:rPr>
        <w:t xml:space="preserve"> </w:t>
      </w:r>
      <w:r w:rsidR="00574FF0">
        <w:rPr>
          <w:sz w:val="20"/>
        </w:rPr>
        <w:t>weitergetragen.</w:t>
      </w:r>
    </w:p>
    <w:p w14:paraId="59C70ADA" w14:textId="77777777" w:rsidR="00E80C2C" w:rsidRPr="00E80C2C" w:rsidRDefault="00E80C2C" w:rsidP="00E80C2C">
      <w:pPr>
        <w:rPr>
          <w:sz w:val="20"/>
          <w:lang w:eastAsia="de-DE"/>
        </w:rPr>
      </w:pPr>
    </w:p>
    <w:p w14:paraId="43F83DAA" w14:textId="77777777" w:rsidR="00E80C2C" w:rsidRDefault="00E80C2C" w:rsidP="00E80C2C">
      <w:pPr>
        <w:rPr>
          <w:sz w:val="20"/>
          <w:lang w:eastAsia="de-DE"/>
        </w:rPr>
      </w:pPr>
      <w:r w:rsidRPr="00E80C2C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A2A7341" wp14:editId="699436D0">
                <wp:simplePos x="0" y="0"/>
                <wp:positionH relativeFrom="column">
                  <wp:posOffset>24456</wp:posOffset>
                </wp:positionH>
                <wp:positionV relativeFrom="paragraph">
                  <wp:posOffset>60230</wp:posOffset>
                </wp:positionV>
                <wp:extent cx="5466080" cy="1404620"/>
                <wp:effectExtent l="0" t="0" r="20320" b="2032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6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57D59" w14:textId="77777777" w:rsidR="00617B21" w:rsidRPr="00617B21" w:rsidRDefault="00A90948" w:rsidP="00E80C2C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617B21">
                              <w:rPr>
                                <w:b/>
                                <w:sz w:val="20"/>
                              </w:rPr>
                              <w:t>Die Geschäftsführer</w:t>
                            </w:r>
                          </w:p>
                          <w:p w14:paraId="4786AC5A" w14:textId="77777777" w:rsidR="00A90948" w:rsidRPr="00617B21" w:rsidRDefault="002E78B8" w:rsidP="00A90948">
                            <w:pPr>
                              <w:pStyle w:val="Kopfzeile"/>
                              <w:tabs>
                                <w:tab w:val="left" w:pos="708"/>
                              </w:tabs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Bisher: </w:t>
                            </w:r>
                            <w:r w:rsidR="00A90948" w:rsidRPr="00617B21">
                              <w:rPr>
                                <w:sz w:val="20"/>
                              </w:rPr>
                              <w:t xml:space="preserve">Kurt Frei (Jahrgang 1954, verheiratet, zwei Kinder) kam 1983 als Leiter Verkauf Innendienst zu </w:t>
                            </w:r>
                            <w:proofErr w:type="spellStart"/>
                            <w:r w:rsidR="00A90948" w:rsidRPr="00617B21">
                              <w:rPr>
                                <w:sz w:val="20"/>
                              </w:rPr>
                              <w:t>Flumroc</w:t>
                            </w:r>
                            <w:proofErr w:type="spellEnd"/>
                            <w:r w:rsidR="00A90948" w:rsidRPr="00617B21">
                              <w:rPr>
                                <w:sz w:val="20"/>
                              </w:rPr>
                              <w:t xml:space="preserve">. 1987 wurde er Verkaufsleiter, seit 2004 amtiert er als Geschäftsführer der </w:t>
                            </w:r>
                            <w:proofErr w:type="spellStart"/>
                            <w:r w:rsidR="00A90948" w:rsidRPr="00617B21">
                              <w:rPr>
                                <w:sz w:val="20"/>
                              </w:rPr>
                              <w:t>Flumroc</w:t>
                            </w:r>
                            <w:proofErr w:type="spellEnd"/>
                            <w:r w:rsidR="00A90948" w:rsidRPr="00617B21">
                              <w:rPr>
                                <w:sz w:val="20"/>
                              </w:rPr>
                              <w:t xml:space="preserve"> AG. </w:t>
                            </w:r>
                          </w:p>
                          <w:p w14:paraId="148EDD8D" w14:textId="77777777" w:rsidR="00A90948" w:rsidRPr="00617B21" w:rsidRDefault="00A90948" w:rsidP="00A90948">
                            <w:pPr>
                              <w:pStyle w:val="Kopfzeile"/>
                              <w:tabs>
                                <w:tab w:val="left" w:pos="708"/>
                              </w:tabs>
                              <w:rPr>
                                <w:sz w:val="20"/>
                              </w:rPr>
                            </w:pPr>
                          </w:p>
                          <w:p w14:paraId="47D6306E" w14:textId="77777777" w:rsidR="00A90948" w:rsidRPr="00BC74E9" w:rsidRDefault="002E78B8" w:rsidP="00BC74E9">
                            <w:pPr>
                              <w:pStyle w:val="Kopfzeile"/>
                              <w:tabs>
                                <w:tab w:val="left" w:pos="708"/>
                              </w:tabs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Nachfolge: </w:t>
                            </w:r>
                            <w:r w:rsidR="00A90948" w:rsidRPr="00617B21">
                              <w:rPr>
                                <w:sz w:val="20"/>
                              </w:rPr>
                              <w:t xml:space="preserve">Damian Gort (Jahrgang 1980, verheiratet, drei Kinder) ist seit 2006 bei </w:t>
                            </w:r>
                            <w:proofErr w:type="spellStart"/>
                            <w:r w:rsidR="00A90948" w:rsidRPr="00617B21">
                              <w:rPr>
                                <w:sz w:val="20"/>
                              </w:rPr>
                              <w:t>Flumroc</w:t>
                            </w:r>
                            <w:proofErr w:type="spellEnd"/>
                            <w:r w:rsidR="00A90948" w:rsidRPr="00617B21">
                              <w:rPr>
                                <w:sz w:val="20"/>
                              </w:rPr>
                              <w:t xml:space="preserve"> tätig: bis 2011 als Controller/Assistenz Finanzen, seither als Kaufmännischer Leiter. Per 1. Dezember 2019 übernimmt Damian Gort die Geschäftsführung der </w:t>
                            </w:r>
                            <w:proofErr w:type="spellStart"/>
                            <w:r w:rsidR="00A90948" w:rsidRPr="00617B21">
                              <w:rPr>
                                <w:sz w:val="20"/>
                              </w:rPr>
                              <w:t>Flumroc</w:t>
                            </w:r>
                            <w:proofErr w:type="spellEnd"/>
                            <w:r w:rsidR="00A90948" w:rsidRPr="00617B21">
                              <w:rPr>
                                <w:sz w:val="20"/>
                              </w:rPr>
                              <w:t xml:space="preserve"> AG.   </w:t>
                            </w:r>
                          </w:p>
                          <w:p w14:paraId="7F0CCD5D" w14:textId="77777777" w:rsidR="00617B21" w:rsidRPr="00617B21" w:rsidRDefault="00617B21" w:rsidP="00E80C2C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292F6E16" w14:textId="77777777" w:rsidR="00E80C2C" w:rsidRPr="00617B21" w:rsidRDefault="00E80C2C" w:rsidP="00E80C2C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617B21">
                              <w:rPr>
                                <w:b/>
                                <w:sz w:val="20"/>
                              </w:rPr>
                              <w:t xml:space="preserve">Die </w:t>
                            </w:r>
                            <w:proofErr w:type="spellStart"/>
                            <w:r w:rsidRPr="00617B21">
                              <w:rPr>
                                <w:b/>
                                <w:sz w:val="20"/>
                              </w:rPr>
                              <w:t>Flumroc</w:t>
                            </w:r>
                            <w:proofErr w:type="spellEnd"/>
                            <w:r w:rsidRPr="00617B21">
                              <w:rPr>
                                <w:b/>
                                <w:sz w:val="20"/>
                              </w:rPr>
                              <w:t xml:space="preserve"> AG in Kürze</w:t>
                            </w:r>
                          </w:p>
                          <w:p w14:paraId="1B9EFADE" w14:textId="77777777" w:rsidR="00D322D8" w:rsidRPr="00617B21" w:rsidRDefault="00D322D8" w:rsidP="00D322D8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sz w:val="20"/>
                              </w:rPr>
                            </w:pPr>
                            <w:proofErr w:type="spellStart"/>
                            <w:r w:rsidRPr="00617B21">
                              <w:rPr>
                                <w:sz w:val="20"/>
                              </w:rPr>
                              <w:t>Flumroc</w:t>
                            </w:r>
                            <w:proofErr w:type="spellEnd"/>
                            <w:r w:rsidRPr="00617B21">
                              <w:rPr>
                                <w:sz w:val="20"/>
                              </w:rPr>
                              <w:t xml:space="preserve"> stellt seit mehr als 60 Jahren in </w:t>
                            </w:r>
                            <w:proofErr w:type="spellStart"/>
                            <w:r w:rsidRPr="00617B21">
                              <w:rPr>
                                <w:sz w:val="20"/>
                              </w:rPr>
                              <w:t>Flums</w:t>
                            </w:r>
                            <w:proofErr w:type="spellEnd"/>
                            <w:r w:rsidRPr="00617B21">
                              <w:rPr>
                                <w:sz w:val="20"/>
                              </w:rPr>
                              <w:t xml:space="preserve"> (SG) Steinwollprodukte aus </w:t>
                            </w:r>
                            <w:r w:rsidR="00381B05">
                              <w:rPr>
                                <w:sz w:val="20"/>
                              </w:rPr>
                              <w:t xml:space="preserve">mehrheitlich </w:t>
                            </w:r>
                            <w:r w:rsidRPr="00617B21">
                              <w:rPr>
                                <w:sz w:val="20"/>
                              </w:rPr>
                              <w:t xml:space="preserve">Schweizer Gestein her. Anwendungsgebiete sind die Wärmedämmung sowie der Brand- und Schallschutz. Mit rund 230 Mitarbeitenden gehört die landesweit einzige Herstellerin von Steinwolle zu den grössten Arbeitgebern im </w:t>
                            </w:r>
                            <w:proofErr w:type="spellStart"/>
                            <w:r w:rsidRPr="00617B21">
                              <w:rPr>
                                <w:sz w:val="20"/>
                              </w:rPr>
                              <w:t>Sarganserland</w:t>
                            </w:r>
                            <w:proofErr w:type="spellEnd"/>
                            <w:r w:rsidRPr="00617B21">
                              <w:rPr>
                                <w:sz w:val="20"/>
                              </w:rPr>
                              <w:t xml:space="preserve">. </w:t>
                            </w:r>
                          </w:p>
                          <w:p w14:paraId="3D0AC4F4" w14:textId="77777777" w:rsidR="00D322D8" w:rsidRPr="00D322D8" w:rsidRDefault="00D322D8" w:rsidP="00D322D8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sz w:val="20"/>
                              </w:rPr>
                            </w:pPr>
                          </w:p>
                          <w:p w14:paraId="6132A838" w14:textId="77777777" w:rsidR="00D322D8" w:rsidRPr="00D322D8" w:rsidRDefault="00D322D8" w:rsidP="00D322D8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sz w:val="20"/>
                              </w:rPr>
                            </w:pPr>
                            <w:proofErr w:type="spellStart"/>
                            <w:r w:rsidRPr="00D322D8">
                              <w:rPr>
                                <w:sz w:val="20"/>
                              </w:rPr>
                              <w:t>Flumroc</w:t>
                            </w:r>
                            <w:proofErr w:type="spellEnd"/>
                            <w:r w:rsidRPr="00D322D8">
                              <w:rPr>
                                <w:sz w:val="20"/>
                              </w:rPr>
                              <w:t xml:space="preserve"> AG</w:t>
                            </w:r>
                          </w:p>
                          <w:p w14:paraId="6F6C558A" w14:textId="77777777" w:rsidR="00D322D8" w:rsidRPr="00D322D8" w:rsidRDefault="00D322D8" w:rsidP="00D322D8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sz w:val="20"/>
                              </w:rPr>
                            </w:pPr>
                            <w:r w:rsidRPr="00D322D8">
                              <w:rPr>
                                <w:sz w:val="20"/>
                              </w:rPr>
                              <w:t xml:space="preserve">Postfach, 8890 </w:t>
                            </w:r>
                            <w:proofErr w:type="spellStart"/>
                            <w:r w:rsidRPr="00D322D8">
                              <w:rPr>
                                <w:sz w:val="20"/>
                              </w:rPr>
                              <w:t>Flums</w:t>
                            </w:r>
                            <w:proofErr w:type="spellEnd"/>
                          </w:p>
                          <w:p w14:paraId="2A1A903C" w14:textId="77777777" w:rsidR="00D322D8" w:rsidRPr="00D322D8" w:rsidRDefault="00D322D8" w:rsidP="00D322D8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sz w:val="20"/>
                              </w:rPr>
                            </w:pPr>
                            <w:r w:rsidRPr="00D322D8">
                              <w:rPr>
                                <w:sz w:val="20"/>
                              </w:rPr>
                              <w:t>Tel. 081 734 11 11</w:t>
                            </w:r>
                          </w:p>
                          <w:p w14:paraId="581C2670" w14:textId="2D24BDBB" w:rsidR="00D322D8" w:rsidRPr="00D85F96" w:rsidRDefault="00691B34" w:rsidP="00D322D8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color w:val="002060"/>
                                <w:sz w:val="20"/>
                              </w:rPr>
                            </w:pPr>
                            <w:hyperlink r:id="rId8" w:history="1">
                              <w:r w:rsidR="00D85F96" w:rsidRPr="00D85F96">
                                <w:rPr>
                                  <w:rStyle w:val="Hyperlink"/>
                                  <w:color w:val="002060"/>
                                  <w:sz w:val="20"/>
                                </w:rPr>
                                <w:t>info@flumroc.com</w:t>
                              </w:r>
                            </w:hyperlink>
                          </w:p>
                          <w:p w14:paraId="4AFB6BF5" w14:textId="77777777" w:rsidR="00D322D8" w:rsidRPr="00D85F96" w:rsidRDefault="00691B34" w:rsidP="00D322D8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color w:val="002060"/>
                                <w:sz w:val="20"/>
                              </w:rPr>
                            </w:pPr>
                            <w:hyperlink r:id="rId9" w:history="1">
                              <w:r w:rsidR="00D322D8" w:rsidRPr="00D85F96">
                                <w:rPr>
                                  <w:rStyle w:val="Hyperlink"/>
                                  <w:color w:val="002060"/>
                                  <w:sz w:val="20"/>
                                </w:rPr>
                                <w:t>www.flumroc.ch</w:t>
                              </w:r>
                            </w:hyperlink>
                          </w:p>
                          <w:p w14:paraId="2A69649B" w14:textId="77777777" w:rsidR="00E5387C" w:rsidRDefault="00E5387C" w:rsidP="00E80C2C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2A734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.95pt;margin-top:4.75pt;width:430.4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">
                <v:textbox style="mso-fit-shape-to-text:t">
                  <w:txbxContent>
                    <w:p w14:paraId="63657D59" w14:textId="77777777" w:rsidR="00617B21" w:rsidRPr="00617B21" w:rsidRDefault="00A90948" w:rsidP="00E80C2C">
                      <w:pPr>
                        <w:rPr>
                          <w:b/>
                          <w:sz w:val="20"/>
                        </w:rPr>
                      </w:pPr>
                      <w:r w:rsidRPr="00617B21">
                        <w:rPr>
                          <w:b/>
                          <w:sz w:val="20"/>
                        </w:rPr>
                        <w:t>Die Geschäftsführer</w:t>
                      </w:r>
                    </w:p>
                    <w:p w14:paraId="4786AC5A" w14:textId="77777777" w:rsidR="00A90948" w:rsidRPr="00617B21" w:rsidRDefault="002E78B8" w:rsidP="00A90948">
                      <w:pPr>
                        <w:pStyle w:val="Kopfzeile"/>
                        <w:tabs>
                          <w:tab w:val="left" w:pos="708"/>
                        </w:tabs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Bisher: </w:t>
                      </w:r>
                      <w:r w:rsidR="00A90948" w:rsidRPr="00617B21">
                        <w:rPr>
                          <w:sz w:val="20"/>
                        </w:rPr>
                        <w:t xml:space="preserve">Kurt Frei (Jahrgang 1954, verheiratet, zwei Kinder) kam 1983 als Leiter Verkauf Innendienst zu </w:t>
                      </w:r>
                      <w:proofErr w:type="spellStart"/>
                      <w:r w:rsidR="00A90948" w:rsidRPr="00617B21">
                        <w:rPr>
                          <w:sz w:val="20"/>
                        </w:rPr>
                        <w:t>Flumroc</w:t>
                      </w:r>
                      <w:proofErr w:type="spellEnd"/>
                      <w:r w:rsidR="00A90948" w:rsidRPr="00617B21">
                        <w:rPr>
                          <w:sz w:val="20"/>
                        </w:rPr>
                        <w:t xml:space="preserve">. 1987 wurde er Verkaufsleiter, seit 2004 amtiert er als Geschäftsführer der </w:t>
                      </w:r>
                      <w:proofErr w:type="spellStart"/>
                      <w:r w:rsidR="00A90948" w:rsidRPr="00617B21">
                        <w:rPr>
                          <w:sz w:val="20"/>
                        </w:rPr>
                        <w:t>Flumroc</w:t>
                      </w:r>
                      <w:proofErr w:type="spellEnd"/>
                      <w:r w:rsidR="00A90948" w:rsidRPr="00617B21">
                        <w:rPr>
                          <w:sz w:val="20"/>
                        </w:rPr>
                        <w:t xml:space="preserve"> AG. </w:t>
                      </w:r>
                    </w:p>
                    <w:p w14:paraId="148EDD8D" w14:textId="77777777" w:rsidR="00A90948" w:rsidRPr="00617B21" w:rsidRDefault="00A90948" w:rsidP="00A90948">
                      <w:pPr>
                        <w:pStyle w:val="Kopfzeile"/>
                        <w:tabs>
                          <w:tab w:val="left" w:pos="708"/>
                        </w:tabs>
                        <w:rPr>
                          <w:sz w:val="20"/>
                        </w:rPr>
                      </w:pPr>
                    </w:p>
                    <w:p w14:paraId="47D6306E" w14:textId="77777777" w:rsidR="00A90948" w:rsidRPr="00BC74E9" w:rsidRDefault="002E78B8" w:rsidP="00BC74E9">
                      <w:pPr>
                        <w:pStyle w:val="Kopfzeile"/>
                        <w:tabs>
                          <w:tab w:val="left" w:pos="708"/>
                        </w:tabs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Nachfolge: </w:t>
                      </w:r>
                      <w:r w:rsidR="00A90948" w:rsidRPr="00617B21">
                        <w:rPr>
                          <w:sz w:val="20"/>
                        </w:rPr>
                        <w:t xml:space="preserve">Damian Gort (Jahrgang 1980, verheiratet, drei Kinder) ist seit 2006 bei </w:t>
                      </w:r>
                      <w:proofErr w:type="spellStart"/>
                      <w:r w:rsidR="00A90948" w:rsidRPr="00617B21">
                        <w:rPr>
                          <w:sz w:val="20"/>
                        </w:rPr>
                        <w:t>Flumroc</w:t>
                      </w:r>
                      <w:proofErr w:type="spellEnd"/>
                      <w:r w:rsidR="00A90948" w:rsidRPr="00617B21">
                        <w:rPr>
                          <w:sz w:val="20"/>
                        </w:rPr>
                        <w:t xml:space="preserve"> tätig: bis 2011 als Controller/Assistenz Finanzen, seither als Kaufmännischer Leiter. Per 1. Dezember 2019 übernimmt Damian Gort die Geschäftsführung der </w:t>
                      </w:r>
                      <w:proofErr w:type="spellStart"/>
                      <w:r w:rsidR="00A90948" w:rsidRPr="00617B21">
                        <w:rPr>
                          <w:sz w:val="20"/>
                        </w:rPr>
                        <w:t>Flumroc</w:t>
                      </w:r>
                      <w:proofErr w:type="spellEnd"/>
                      <w:r w:rsidR="00A90948" w:rsidRPr="00617B21">
                        <w:rPr>
                          <w:sz w:val="20"/>
                        </w:rPr>
                        <w:t xml:space="preserve"> AG.   </w:t>
                      </w:r>
                    </w:p>
                    <w:p w14:paraId="7F0CCD5D" w14:textId="77777777" w:rsidR="00617B21" w:rsidRPr="00617B21" w:rsidRDefault="00617B21" w:rsidP="00E80C2C">
                      <w:pPr>
                        <w:rPr>
                          <w:b/>
                          <w:sz w:val="20"/>
                        </w:rPr>
                      </w:pPr>
                    </w:p>
                    <w:p w14:paraId="292F6E16" w14:textId="77777777" w:rsidR="00E80C2C" w:rsidRPr="00617B21" w:rsidRDefault="00E80C2C" w:rsidP="00E80C2C">
                      <w:pPr>
                        <w:rPr>
                          <w:b/>
                          <w:sz w:val="20"/>
                        </w:rPr>
                      </w:pPr>
                      <w:r w:rsidRPr="00617B21">
                        <w:rPr>
                          <w:b/>
                          <w:sz w:val="20"/>
                        </w:rPr>
                        <w:t xml:space="preserve">Die </w:t>
                      </w:r>
                      <w:proofErr w:type="spellStart"/>
                      <w:r w:rsidRPr="00617B21">
                        <w:rPr>
                          <w:b/>
                          <w:sz w:val="20"/>
                        </w:rPr>
                        <w:t>Flumroc</w:t>
                      </w:r>
                      <w:proofErr w:type="spellEnd"/>
                      <w:r w:rsidRPr="00617B21">
                        <w:rPr>
                          <w:b/>
                          <w:sz w:val="20"/>
                        </w:rPr>
                        <w:t xml:space="preserve"> AG in Kürze</w:t>
                      </w:r>
                    </w:p>
                    <w:p w14:paraId="1B9EFADE" w14:textId="77777777" w:rsidR="00D322D8" w:rsidRPr="00617B21" w:rsidRDefault="00D322D8" w:rsidP="00D322D8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sz w:val="20"/>
                        </w:rPr>
                      </w:pPr>
                      <w:proofErr w:type="spellStart"/>
                      <w:r w:rsidRPr="00617B21">
                        <w:rPr>
                          <w:sz w:val="20"/>
                        </w:rPr>
                        <w:t>Flumroc</w:t>
                      </w:r>
                      <w:proofErr w:type="spellEnd"/>
                      <w:r w:rsidRPr="00617B21">
                        <w:rPr>
                          <w:sz w:val="20"/>
                        </w:rPr>
                        <w:t xml:space="preserve"> stellt seit mehr als 60 Jahren in </w:t>
                      </w:r>
                      <w:proofErr w:type="spellStart"/>
                      <w:r w:rsidRPr="00617B21">
                        <w:rPr>
                          <w:sz w:val="20"/>
                        </w:rPr>
                        <w:t>Flums</w:t>
                      </w:r>
                      <w:proofErr w:type="spellEnd"/>
                      <w:r w:rsidRPr="00617B21">
                        <w:rPr>
                          <w:sz w:val="20"/>
                        </w:rPr>
                        <w:t xml:space="preserve"> (SG) Steinwollprodukte aus </w:t>
                      </w:r>
                      <w:r w:rsidR="00381B05">
                        <w:rPr>
                          <w:sz w:val="20"/>
                        </w:rPr>
                        <w:t xml:space="preserve">mehrheitlich </w:t>
                      </w:r>
                      <w:r w:rsidRPr="00617B21">
                        <w:rPr>
                          <w:sz w:val="20"/>
                        </w:rPr>
                        <w:t xml:space="preserve">Schweizer Gestein her. Anwendungsgebiete sind die Wärmedämmung sowie der Brand- und Schallschutz. Mit rund 230 Mitarbeitenden gehört die landesweit einzige Herstellerin von Steinwolle zu den grössten Arbeitgebern im </w:t>
                      </w:r>
                      <w:proofErr w:type="spellStart"/>
                      <w:r w:rsidRPr="00617B21">
                        <w:rPr>
                          <w:sz w:val="20"/>
                        </w:rPr>
                        <w:t>Sarganserland</w:t>
                      </w:r>
                      <w:proofErr w:type="spellEnd"/>
                      <w:r w:rsidRPr="00617B21">
                        <w:rPr>
                          <w:sz w:val="20"/>
                        </w:rPr>
                        <w:t xml:space="preserve">. </w:t>
                      </w:r>
                    </w:p>
                    <w:p w14:paraId="3D0AC4F4" w14:textId="77777777" w:rsidR="00D322D8" w:rsidRPr="00D322D8" w:rsidRDefault="00D322D8" w:rsidP="00D322D8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sz w:val="20"/>
                        </w:rPr>
                      </w:pPr>
                    </w:p>
                    <w:p w14:paraId="6132A838" w14:textId="77777777" w:rsidR="00D322D8" w:rsidRPr="00D322D8" w:rsidRDefault="00D322D8" w:rsidP="00D322D8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sz w:val="20"/>
                        </w:rPr>
                      </w:pPr>
                      <w:proofErr w:type="spellStart"/>
                      <w:r w:rsidRPr="00D322D8">
                        <w:rPr>
                          <w:sz w:val="20"/>
                        </w:rPr>
                        <w:t>Flumroc</w:t>
                      </w:r>
                      <w:proofErr w:type="spellEnd"/>
                      <w:r w:rsidRPr="00D322D8">
                        <w:rPr>
                          <w:sz w:val="20"/>
                        </w:rPr>
                        <w:t xml:space="preserve"> AG</w:t>
                      </w:r>
                    </w:p>
                    <w:p w14:paraId="6F6C558A" w14:textId="77777777" w:rsidR="00D322D8" w:rsidRPr="00D322D8" w:rsidRDefault="00D322D8" w:rsidP="00D322D8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sz w:val="20"/>
                        </w:rPr>
                      </w:pPr>
                      <w:r w:rsidRPr="00D322D8">
                        <w:rPr>
                          <w:sz w:val="20"/>
                        </w:rPr>
                        <w:t xml:space="preserve">Postfach, 8890 </w:t>
                      </w:r>
                      <w:proofErr w:type="spellStart"/>
                      <w:r w:rsidRPr="00D322D8">
                        <w:rPr>
                          <w:sz w:val="20"/>
                        </w:rPr>
                        <w:t>Flums</w:t>
                      </w:r>
                      <w:proofErr w:type="spellEnd"/>
                    </w:p>
                    <w:p w14:paraId="2A1A903C" w14:textId="77777777" w:rsidR="00D322D8" w:rsidRPr="00D322D8" w:rsidRDefault="00D322D8" w:rsidP="00D322D8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sz w:val="20"/>
                        </w:rPr>
                      </w:pPr>
                      <w:r w:rsidRPr="00D322D8">
                        <w:rPr>
                          <w:sz w:val="20"/>
                        </w:rPr>
                        <w:t>Tel. 081 734 11 11</w:t>
                      </w:r>
                    </w:p>
                    <w:p w14:paraId="581C2670" w14:textId="2D24BDBB" w:rsidR="00D322D8" w:rsidRPr="00D85F96" w:rsidRDefault="00691B34" w:rsidP="00D322D8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color w:val="002060"/>
                          <w:sz w:val="20"/>
                        </w:rPr>
                      </w:pPr>
                      <w:hyperlink r:id="rId10" w:history="1">
                        <w:r w:rsidR="00D85F96" w:rsidRPr="00D85F96">
                          <w:rPr>
                            <w:rStyle w:val="Hyperlink"/>
                            <w:color w:val="002060"/>
                            <w:sz w:val="20"/>
                          </w:rPr>
                          <w:t>info@flumroc.com</w:t>
                        </w:r>
                      </w:hyperlink>
                    </w:p>
                    <w:p w14:paraId="4AFB6BF5" w14:textId="77777777" w:rsidR="00D322D8" w:rsidRPr="00D85F96" w:rsidRDefault="00691B34" w:rsidP="00D322D8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color w:val="002060"/>
                          <w:sz w:val="20"/>
                        </w:rPr>
                      </w:pPr>
                      <w:hyperlink r:id="rId11" w:history="1">
                        <w:r w:rsidR="00D322D8" w:rsidRPr="00D85F96">
                          <w:rPr>
                            <w:rStyle w:val="Hyperlink"/>
                            <w:color w:val="002060"/>
                            <w:sz w:val="20"/>
                          </w:rPr>
                          <w:t>www.flumroc.ch</w:t>
                        </w:r>
                      </w:hyperlink>
                    </w:p>
                    <w:p w14:paraId="2A69649B" w14:textId="77777777" w:rsidR="00E5387C" w:rsidRDefault="00E5387C" w:rsidP="00E80C2C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626EE3" w14:textId="77777777" w:rsidR="00E80C2C" w:rsidRPr="00E80C2C" w:rsidRDefault="00E80C2C" w:rsidP="00E80C2C">
      <w:pPr>
        <w:rPr>
          <w:sz w:val="20"/>
          <w:lang w:eastAsia="de-DE"/>
        </w:rPr>
      </w:pPr>
    </w:p>
    <w:p w14:paraId="4C44C2EC" w14:textId="77777777" w:rsidR="00E80C2C" w:rsidRDefault="00E80C2C" w:rsidP="00E80C2C">
      <w:pPr>
        <w:tabs>
          <w:tab w:val="center" w:pos="4536"/>
          <w:tab w:val="right" w:pos="9072"/>
        </w:tabs>
        <w:rPr>
          <w:b/>
          <w:sz w:val="20"/>
          <w:lang w:eastAsia="de-DE"/>
        </w:rPr>
      </w:pPr>
    </w:p>
    <w:p w14:paraId="04F6A404" w14:textId="77777777" w:rsidR="00E80C2C" w:rsidRDefault="00E80C2C" w:rsidP="00E80C2C">
      <w:pPr>
        <w:tabs>
          <w:tab w:val="center" w:pos="4536"/>
          <w:tab w:val="right" w:pos="9072"/>
        </w:tabs>
        <w:rPr>
          <w:b/>
          <w:sz w:val="20"/>
          <w:lang w:eastAsia="de-DE"/>
        </w:rPr>
      </w:pPr>
    </w:p>
    <w:p w14:paraId="04FEDD7C" w14:textId="77777777" w:rsidR="00E80C2C" w:rsidRDefault="00E80C2C" w:rsidP="00E80C2C">
      <w:pPr>
        <w:tabs>
          <w:tab w:val="center" w:pos="4536"/>
          <w:tab w:val="right" w:pos="9072"/>
        </w:tabs>
        <w:rPr>
          <w:b/>
          <w:sz w:val="20"/>
          <w:lang w:eastAsia="de-DE"/>
        </w:rPr>
      </w:pPr>
    </w:p>
    <w:p w14:paraId="4083A215" w14:textId="77777777" w:rsidR="00E80C2C" w:rsidRDefault="00E80C2C" w:rsidP="00E80C2C">
      <w:pPr>
        <w:tabs>
          <w:tab w:val="center" w:pos="4536"/>
          <w:tab w:val="right" w:pos="9072"/>
        </w:tabs>
        <w:rPr>
          <w:b/>
          <w:sz w:val="20"/>
          <w:lang w:eastAsia="de-DE"/>
        </w:rPr>
      </w:pPr>
    </w:p>
    <w:p w14:paraId="14EDD6C6" w14:textId="77777777" w:rsidR="00E80C2C" w:rsidRDefault="00E80C2C" w:rsidP="00E80C2C">
      <w:pPr>
        <w:tabs>
          <w:tab w:val="center" w:pos="4536"/>
          <w:tab w:val="right" w:pos="9072"/>
        </w:tabs>
        <w:rPr>
          <w:b/>
          <w:sz w:val="20"/>
          <w:lang w:eastAsia="de-DE"/>
        </w:rPr>
      </w:pPr>
    </w:p>
    <w:p w14:paraId="035526ED" w14:textId="77777777" w:rsidR="00E80C2C" w:rsidRDefault="00E80C2C" w:rsidP="00E80C2C">
      <w:pPr>
        <w:tabs>
          <w:tab w:val="center" w:pos="4536"/>
          <w:tab w:val="right" w:pos="9072"/>
        </w:tabs>
        <w:rPr>
          <w:b/>
          <w:sz w:val="20"/>
          <w:lang w:eastAsia="de-DE"/>
        </w:rPr>
      </w:pPr>
    </w:p>
    <w:p w14:paraId="74C30007" w14:textId="77777777" w:rsidR="008D0390" w:rsidRDefault="008D0390" w:rsidP="007176CF">
      <w:pPr>
        <w:tabs>
          <w:tab w:val="left" w:pos="5529"/>
          <w:tab w:val="left" w:pos="5893"/>
          <w:tab w:val="left" w:pos="8222"/>
        </w:tabs>
        <w:rPr>
          <w:sz w:val="22"/>
          <w:szCs w:val="22"/>
        </w:rPr>
      </w:pPr>
    </w:p>
    <w:p w14:paraId="77E4F3A5" w14:textId="77777777" w:rsidR="00EB5862" w:rsidRPr="00F14242" w:rsidRDefault="00EB5862" w:rsidP="007176CF">
      <w:pPr>
        <w:tabs>
          <w:tab w:val="left" w:pos="5529"/>
          <w:tab w:val="left" w:pos="5893"/>
          <w:tab w:val="left" w:pos="8222"/>
        </w:tabs>
        <w:rPr>
          <w:sz w:val="20"/>
        </w:rPr>
      </w:pPr>
    </w:p>
    <w:p w14:paraId="2563EF76" w14:textId="77777777" w:rsidR="00D322D8" w:rsidRDefault="00D322D8" w:rsidP="00EB5862">
      <w:pPr>
        <w:tabs>
          <w:tab w:val="left" w:pos="5529"/>
          <w:tab w:val="left" w:pos="5893"/>
          <w:tab w:val="left" w:pos="8222"/>
        </w:tabs>
        <w:rPr>
          <w:b/>
          <w:sz w:val="20"/>
        </w:rPr>
      </w:pPr>
    </w:p>
    <w:p w14:paraId="05E658B7" w14:textId="77777777" w:rsidR="00D322D8" w:rsidRDefault="00D322D8" w:rsidP="00EB5862">
      <w:pPr>
        <w:tabs>
          <w:tab w:val="left" w:pos="5529"/>
          <w:tab w:val="left" w:pos="5893"/>
          <w:tab w:val="left" w:pos="8222"/>
        </w:tabs>
        <w:rPr>
          <w:b/>
          <w:sz w:val="20"/>
        </w:rPr>
      </w:pPr>
    </w:p>
    <w:p w14:paraId="70E60599" w14:textId="77777777" w:rsidR="00D322D8" w:rsidRDefault="00D322D8" w:rsidP="00EB5862">
      <w:pPr>
        <w:tabs>
          <w:tab w:val="left" w:pos="5529"/>
          <w:tab w:val="left" w:pos="5893"/>
          <w:tab w:val="left" w:pos="8222"/>
        </w:tabs>
        <w:rPr>
          <w:b/>
          <w:sz w:val="20"/>
        </w:rPr>
      </w:pPr>
    </w:p>
    <w:p w14:paraId="4371A35C" w14:textId="77777777" w:rsidR="00D322D8" w:rsidRDefault="00D322D8" w:rsidP="00EB5862">
      <w:pPr>
        <w:tabs>
          <w:tab w:val="left" w:pos="5529"/>
          <w:tab w:val="left" w:pos="5893"/>
          <w:tab w:val="left" w:pos="8222"/>
        </w:tabs>
        <w:rPr>
          <w:b/>
          <w:sz w:val="20"/>
        </w:rPr>
      </w:pPr>
    </w:p>
    <w:p w14:paraId="7994E619" w14:textId="77777777" w:rsidR="00B66CE2" w:rsidRDefault="00B66CE2" w:rsidP="008C1147">
      <w:pPr>
        <w:rPr>
          <w:noProof/>
          <w:sz w:val="20"/>
          <w:highlight w:val="yellow"/>
        </w:rPr>
      </w:pPr>
    </w:p>
    <w:p w14:paraId="604C3994" w14:textId="77777777" w:rsidR="00B66CE2" w:rsidRDefault="00B66CE2" w:rsidP="008C1147">
      <w:pPr>
        <w:rPr>
          <w:noProof/>
          <w:sz w:val="20"/>
          <w:highlight w:val="yellow"/>
        </w:rPr>
      </w:pPr>
    </w:p>
    <w:p w14:paraId="6749BD34" w14:textId="77777777" w:rsidR="00B66CE2" w:rsidRDefault="00B66CE2" w:rsidP="008C1147">
      <w:pPr>
        <w:rPr>
          <w:noProof/>
          <w:sz w:val="20"/>
          <w:highlight w:val="yellow"/>
        </w:rPr>
      </w:pPr>
    </w:p>
    <w:p w14:paraId="12EC56F3" w14:textId="77777777" w:rsidR="00B66CE2" w:rsidRDefault="00B66CE2" w:rsidP="008C1147">
      <w:pPr>
        <w:rPr>
          <w:noProof/>
          <w:sz w:val="20"/>
          <w:highlight w:val="yellow"/>
        </w:rPr>
      </w:pPr>
    </w:p>
    <w:p w14:paraId="0FD060B4" w14:textId="77777777" w:rsidR="00B66CE2" w:rsidRDefault="00B66CE2" w:rsidP="008C1147">
      <w:pPr>
        <w:rPr>
          <w:noProof/>
          <w:sz w:val="20"/>
          <w:highlight w:val="yellow"/>
        </w:rPr>
      </w:pPr>
    </w:p>
    <w:p w14:paraId="481A8440" w14:textId="77777777" w:rsidR="00B66CE2" w:rsidRDefault="00B66CE2" w:rsidP="008C1147">
      <w:pPr>
        <w:rPr>
          <w:noProof/>
          <w:sz w:val="20"/>
          <w:highlight w:val="yellow"/>
        </w:rPr>
      </w:pPr>
    </w:p>
    <w:p w14:paraId="3C506131" w14:textId="77777777" w:rsidR="00B66CE2" w:rsidRDefault="00B66CE2" w:rsidP="008C1147">
      <w:pPr>
        <w:rPr>
          <w:noProof/>
          <w:sz w:val="20"/>
          <w:highlight w:val="yellow"/>
        </w:rPr>
      </w:pPr>
    </w:p>
    <w:p w14:paraId="72AD7BC0" w14:textId="77777777" w:rsidR="00B66CE2" w:rsidRDefault="00B66CE2" w:rsidP="008C1147">
      <w:pPr>
        <w:rPr>
          <w:noProof/>
          <w:sz w:val="20"/>
          <w:highlight w:val="yellow"/>
        </w:rPr>
      </w:pPr>
    </w:p>
    <w:p w14:paraId="0471649F" w14:textId="77777777" w:rsidR="001813C0" w:rsidRDefault="001813C0" w:rsidP="001813C0">
      <w:pPr>
        <w:tabs>
          <w:tab w:val="left" w:pos="5529"/>
          <w:tab w:val="left" w:pos="5893"/>
          <w:tab w:val="left" w:pos="8222"/>
        </w:tabs>
        <w:rPr>
          <w:b/>
          <w:sz w:val="20"/>
        </w:rPr>
      </w:pPr>
    </w:p>
    <w:p w14:paraId="7C091E71" w14:textId="77777777" w:rsidR="00D85F96" w:rsidRPr="00D85F96" w:rsidRDefault="00D85F96" w:rsidP="00D85F96">
      <w:pPr>
        <w:rPr>
          <w:b/>
          <w:sz w:val="20"/>
        </w:rPr>
      </w:pPr>
      <w:r w:rsidRPr="00D85F96">
        <w:rPr>
          <w:b/>
          <w:sz w:val="20"/>
        </w:rPr>
        <w:t xml:space="preserve">Kontakt für Medien: </w:t>
      </w:r>
    </w:p>
    <w:p w14:paraId="04E1DCC0" w14:textId="77777777" w:rsidR="00D85F96" w:rsidRPr="00D85F96" w:rsidRDefault="00D85F96" w:rsidP="00D85F96">
      <w:pPr>
        <w:rPr>
          <w:sz w:val="20"/>
        </w:rPr>
      </w:pPr>
      <w:r>
        <w:rPr>
          <w:sz w:val="20"/>
        </w:rPr>
        <w:t xml:space="preserve">Céline Voser, Projektleiterin Marketing, Telefon direkt 081 734 13 05, </w:t>
      </w:r>
      <w:hyperlink r:id="rId12" w:history="1">
        <w:r w:rsidRPr="00D85F96">
          <w:rPr>
            <w:rStyle w:val="Hyperlink"/>
            <w:color w:val="002060"/>
            <w:sz w:val="20"/>
          </w:rPr>
          <w:t>celine.voser@flumroc.com</w:t>
        </w:r>
      </w:hyperlink>
      <w:r w:rsidRPr="00D85F96">
        <w:rPr>
          <w:color w:val="002060"/>
          <w:sz w:val="20"/>
        </w:rPr>
        <w:t xml:space="preserve"> </w:t>
      </w:r>
    </w:p>
    <w:p w14:paraId="0D2DE295" w14:textId="17094EC9" w:rsidR="001813C0" w:rsidRDefault="001813C0" w:rsidP="001813C0">
      <w:pPr>
        <w:tabs>
          <w:tab w:val="left" w:pos="5529"/>
          <w:tab w:val="left" w:pos="5893"/>
          <w:tab w:val="left" w:pos="8222"/>
        </w:tabs>
        <w:rPr>
          <w:b/>
          <w:sz w:val="20"/>
        </w:rPr>
      </w:pPr>
    </w:p>
    <w:p w14:paraId="345A3829" w14:textId="77777777" w:rsidR="001813C0" w:rsidRDefault="001813C0" w:rsidP="001813C0">
      <w:pPr>
        <w:tabs>
          <w:tab w:val="left" w:pos="5529"/>
          <w:tab w:val="left" w:pos="5893"/>
          <w:tab w:val="left" w:pos="8222"/>
        </w:tabs>
        <w:rPr>
          <w:b/>
          <w:sz w:val="20"/>
        </w:rPr>
      </w:pPr>
    </w:p>
    <w:p w14:paraId="04330399" w14:textId="77777777" w:rsidR="0084291C" w:rsidRDefault="001813C0" w:rsidP="001813C0">
      <w:pPr>
        <w:tabs>
          <w:tab w:val="left" w:pos="5529"/>
          <w:tab w:val="left" w:pos="5893"/>
          <w:tab w:val="left" w:pos="8222"/>
        </w:tabs>
        <w:rPr>
          <w:b/>
          <w:sz w:val="20"/>
        </w:rPr>
      </w:pPr>
      <w:r w:rsidRPr="00F14242">
        <w:rPr>
          <w:b/>
          <w:sz w:val="20"/>
        </w:rPr>
        <w:t>Bildmaterial</w:t>
      </w:r>
    </w:p>
    <w:p w14:paraId="3DD7DFAA" w14:textId="341DACE5" w:rsidR="001813C0" w:rsidRPr="0084291C" w:rsidRDefault="001813C0" w:rsidP="001813C0">
      <w:pPr>
        <w:tabs>
          <w:tab w:val="left" w:pos="5529"/>
          <w:tab w:val="left" w:pos="5893"/>
          <w:tab w:val="left" w:pos="8222"/>
        </w:tabs>
        <w:rPr>
          <w:b/>
          <w:sz w:val="20"/>
        </w:rPr>
      </w:pPr>
      <w:r w:rsidRPr="007009FD">
        <w:rPr>
          <w:sz w:val="20"/>
        </w:rPr>
        <w:t>Text und Bilder der Medienmitteilung stehen unter folgender Adresse zum Download bereit:</w:t>
      </w:r>
    </w:p>
    <w:p w14:paraId="0C49E807" w14:textId="7B039859" w:rsidR="00D85F96" w:rsidRPr="00D85F96" w:rsidRDefault="00691B34" w:rsidP="001813C0">
      <w:pPr>
        <w:tabs>
          <w:tab w:val="left" w:pos="5529"/>
          <w:tab w:val="left" w:pos="5893"/>
          <w:tab w:val="left" w:pos="8222"/>
        </w:tabs>
        <w:rPr>
          <w:color w:val="002060"/>
          <w:sz w:val="20"/>
          <w:u w:val="single"/>
        </w:rPr>
      </w:pPr>
      <w:hyperlink r:id="rId13" w:history="1">
        <w:r w:rsidR="00D85F96" w:rsidRPr="00D85F96">
          <w:rPr>
            <w:color w:val="002060"/>
            <w:sz w:val="20"/>
            <w:u w:val="single"/>
          </w:rPr>
          <w:t>https://www.flumroc.ch/aktuelles/news/detail/neue-geschaeftsfuehrung</w:t>
        </w:r>
      </w:hyperlink>
      <w:r w:rsidR="00D85F96" w:rsidRPr="00D85F96">
        <w:rPr>
          <w:color w:val="002060"/>
          <w:sz w:val="20"/>
          <w:u w:val="single"/>
        </w:rPr>
        <w:t xml:space="preserve"> </w:t>
      </w:r>
    </w:p>
    <w:p w14:paraId="194FE2F2" w14:textId="77777777" w:rsidR="00D85F96" w:rsidRPr="00D85F96" w:rsidRDefault="00D85F96" w:rsidP="00D85F96">
      <w:pPr>
        <w:rPr>
          <w:sz w:val="20"/>
        </w:rPr>
      </w:pPr>
    </w:p>
    <w:p w14:paraId="3B74D4B8" w14:textId="77777777" w:rsidR="00D85F96" w:rsidRPr="00D85F96" w:rsidRDefault="00D85F96" w:rsidP="00D85F96">
      <w:pPr>
        <w:rPr>
          <w:sz w:val="20"/>
        </w:rPr>
      </w:pPr>
    </w:p>
    <w:p w14:paraId="0A00DAE5" w14:textId="77777777" w:rsidR="00D85F96" w:rsidRPr="00D85F96" w:rsidRDefault="00D85F96" w:rsidP="00D85F96">
      <w:pPr>
        <w:rPr>
          <w:sz w:val="20"/>
        </w:rPr>
      </w:pPr>
    </w:p>
    <w:p w14:paraId="155967DA" w14:textId="77777777" w:rsidR="00D85F96" w:rsidRPr="00D85F96" w:rsidRDefault="00D85F96" w:rsidP="00D85F96">
      <w:pPr>
        <w:rPr>
          <w:sz w:val="20"/>
        </w:rPr>
      </w:pPr>
    </w:p>
    <w:p w14:paraId="12D1CAD0" w14:textId="77777777" w:rsidR="00D85F96" w:rsidRPr="00D85F96" w:rsidRDefault="00D85F96" w:rsidP="00D85F96">
      <w:pPr>
        <w:rPr>
          <w:sz w:val="20"/>
        </w:rPr>
      </w:pPr>
    </w:p>
    <w:p w14:paraId="5F4D67A2" w14:textId="77777777" w:rsidR="00D85F96" w:rsidRPr="00D85F96" w:rsidRDefault="00D85F96" w:rsidP="00D85F96">
      <w:pPr>
        <w:rPr>
          <w:sz w:val="20"/>
        </w:rPr>
      </w:pPr>
    </w:p>
    <w:p w14:paraId="5133FD6C" w14:textId="77777777" w:rsidR="00D85F96" w:rsidRPr="00D85F96" w:rsidRDefault="00D85F96" w:rsidP="00D85F96">
      <w:pPr>
        <w:rPr>
          <w:sz w:val="20"/>
        </w:rPr>
      </w:pPr>
    </w:p>
    <w:p w14:paraId="53F87669" w14:textId="528DF931" w:rsidR="00DC5932" w:rsidRPr="00D85F96" w:rsidRDefault="00D85F96" w:rsidP="00D85F96">
      <w:pPr>
        <w:tabs>
          <w:tab w:val="left" w:pos="6638"/>
        </w:tabs>
        <w:rPr>
          <w:sz w:val="20"/>
        </w:rPr>
      </w:pPr>
      <w:r>
        <w:rPr>
          <w:sz w:val="20"/>
        </w:rPr>
        <w:tab/>
      </w:r>
    </w:p>
    <w:p w14:paraId="34DB2EF3" w14:textId="77777777" w:rsidR="00BC74E9" w:rsidRDefault="00BC74E9" w:rsidP="008C1147">
      <w:pPr>
        <w:rPr>
          <w:noProof/>
          <w:sz w:val="20"/>
          <w:highlight w:val="yellow"/>
        </w:rPr>
      </w:pPr>
      <w:r>
        <w:rPr>
          <w:noProof/>
          <w:sz w:val="20"/>
        </w:rPr>
        <w:lastRenderedPageBreak/>
        <w:t xml:space="preserve"> </w:t>
      </w:r>
      <w:r>
        <w:rPr>
          <w:noProof/>
          <w:sz w:val="20"/>
        </w:rPr>
        <w:drawing>
          <wp:inline distT="0" distB="0" distL="0" distR="0" wp14:anchorId="7607BE39" wp14:editId="221989CB">
            <wp:extent cx="1786392" cy="2679589"/>
            <wp:effectExtent l="0" t="0" r="4445" b="698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27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986" cy="26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highlight w:val="yellow"/>
        </w:rPr>
        <w:t xml:space="preserve"> </w:t>
      </w:r>
    </w:p>
    <w:p w14:paraId="57A4F5D8" w14:textId="77777777" w:rsidR="00BC74E9" w:rsidRDefault="00BC74E9" w:rsidP="008C1147">
      <w:pPr>
        <w:rPr>
          <w:noProof/>
          <w:sz w:val="20"/>
        </w:rPr>
      </w:pPr>
      <w:r>
        <w:rPr>
          <w:noProof/>
          <w:sz w:val="20"/>
        </w:rPr>
        <w:t xml:space="preserve">((Legende)) Kurt Frei, Geschäftsführer der Flumroc seit 15 Jahren. </w:t>
      </w:r>
    </w:p>
    <w:p w14:paraId="6E7849F0" w14:textId="77777777" w:rsidR="00BC74E9" w:rsidRDefault="00BC74E9" w:rsidP="008C1147">
      <w:pPr>
        <w:rPr>
          <w:noProof/>
          <w:sz w:val="20"/>
        </w:rPr>
      </w:pPr>
    </w:p>
    <w:p w14:paraId="17B980AA" w14:textId="77777777" w:rsidR="00BC74E9" w:rsidRPr="00BC74E9" w:rsidRDefault="00BC74E9" w:rsidP="008C1147">
      <w:pPr>
        <w:rPr>
          <w:noProof/>
          <w:sz w:val="20"/>
        </w:rPr>
      </w:pPr>
      <w:r>
        <w:rPr>
          <w:noProof/>
          <w:sz w:val="20"/>
        </w:rPr>
        <w:drawing>
          <wp:inline distT="0" distB="0" distL="0" distR="0" wp14:anchorId="48C7F89A" wp14:editId="3A990D34">
            <wp:extent cx="1818060" cy="2727092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97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476" cy="273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69F28" w14:textId="717E9C63" w:rsidR="004E214B" w:rsidRPr="00BC74E9" w:rsidRDefault="004E214B" w:rsidP="008C1147">
      <w:pPr>
        <w:rPr>
          <w:noProof/>
          <w:sz w:val="20"/>
        </w:rPr>
      </w:pPr>
      <w:r>
        <w:rPr>
          <w:noProof/>
          <w:sz w:val="20"/>
        </w:rPr>
        <w:t>((Legende)) Damian Gort</w:t>
      </w:r>
      <w:r w:rsidR="00BC74E9" w:rsidRPr="00BC74E9">
        <w:rPr>
          <w:noProof/>
          <w:sz w:val="20"/>
        </w:rPr>
        <w:t xml:space="preserve"> wird per 1. Dezember neuer Geschäftsführer der Flumroc. </w:t>
      </w:r>
    </w:p>
    <w:p w14:paraId="2864A51D" w14:textId="77777777" w:rsidR="00D322D8" w:rsidRDefault="00A92E3B" w:rsidP="00EB5862">
      <w:pPr>
        <w:tabs>
          <w:tab w:val="left" w:pos="5529"/>
          <w:tab w:val="left" w:pos="5893"/>
          <w:tab w:val="left" w:pos="8222"/>
        </w:tabs>
        <w:rPr>
          <w:noProof/>
          <w:sz w:val="20"/>
        </w:rPr>
      </w:pPr>
      <w:r>
        <w:rPr>
          <w:noProof/>
          <w:sz w:val="20"/>
        </w:rPr>
        <w:drawing>
          <wp:inline distT="0" distB="0" distL="0" distR="0" wp14:anchorId="1C9C54E4" wp14:editId="34716FDE">
            <wp:extent cx="1777902" cy="266703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959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548" cy="267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F0C5F" w14:textId="77777777" w:rsidR="001813C0" w:rsidRPr="00F14242" w:rsidRDefault="00A92E3B">
      <w:pPr>
        <w:tabs>
          <w:tab w:val="left" w:pos="5529"/>
          <w:tab w:val="left" w:pos="5893"/>
          <w:tab w:val="left" w:pos="8222"/>
        </w:tabs>
        <w:rPr>
          <w:sz w:val="20"/>
        </w:rPr>
      </w:pPr>
      <w:r w:rsidRPr="00A92E3B">
        <w:rPr>
          <w:sz w:val="20"/>
        </w:rPr>
        <w:t xml:space="preserve">((Legende)) Kurt Frei (links) und Damian Gort (rechts) vor dem </w:t>
      </w:r>
      <w:proofErr w:type="spellStart"/>
      <w:r>
        <w:rPr>
          <w:sz w:val="20"/>
        </w:rPr>
        <w:t>Flumroc</w:t>
      </w:r>
      <w:proofErr w:type="spellEnd"/>
      <w:r>
        <w:rPr>
          <w:sz w:val="20"/>
        </w:rPr>
        <w:t>-</w:t>
      </w:r>
      <w:r w:rsidR="001813C0">
        <w:rPr>
          <w:sz w:val="20"/>
        </w:rPr>
        <w:t xml:space="preserve">Gebäude in </w:t>
      </w:r>
      <w:proofErr w:type="spellStart"/>
      <w:r w:rsidR="001813C0">
        <w:rPr>
          <w:sz w:val="20"/>
        </w:rPr>
        <w:t>Flum</w:t>
      </w:r>
      <w:r w:rsidR="00692C7B">
        <w:rPr>
          <w:sz w:val="20"/>
        </w:rPr>
        <w:t>s</w:t>
      </w:r>
      <w:proofErr w:type="spellEnd"/>
    </w:p>
    <w:sectPr w:rsidR="001813C0" w:rsidRPr="00F14242" w:rsidSect="007176CF">
      <w:footerReference w:type="default" r:id="rId17"/>
      <w:headerReference w:type="first" r:id="rId18"/>
      <w:footerReference w:type="first" r:id="rId19"/>
      <w:pgSz w:w="11907" w:h="16840" w:code="9"/>
      <w:pgMar w:top="567" w:right="851" w:bottom="567" w:left="1050" w:header="1418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A98C8F" w14:textId="77777777" w:rsidR="007A6CD4" w:rsidRDefault="007A6CD4">
      <w:r>
        <w:separator/>
      </w:r>
    </w:p>
  </w:endnote>
  <w:endnote w:type="continuationSeparator" w:id="0">
    <w:p w14:paraId="2885348A" w14:textId="77777777" w:rsidR="007A6CD4" w:rsidRDefault="007A6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75BF6A" w14:textId="77777777" w:rsidR="004D0379" w:rsidRDefault="004D0379">
    <w:pPr>
      <w:pStyle w:val="Fuzeile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851"/>
      </w:tabs>
      <w:spacing w:line="160" w:lineRule="exact"/>
      <w:rPr>
        <w:rStyle w:val="Seitenzahl"/>
        <w:sz w:val="12"/>
      </w:rPr>
    </w:pPr>
  </w:p>
  <w:p w14:paraId="193D11B6" w14:textId="77777777" w:rsidR="004D0379" w:rsidRDefault="004D0379">
    <w:pPr>
      <w:pStyle w:val="Fuzeile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851"/>
      </w:tabs>
      <w:spacing w:line="160" w:lineRule="exact"/>
      <w:rPr>
        <w:rStyle w:val="Seitenzahl"/>
      </w:rPr>
    </w:pPr>
    <w:r>
      <w:rPr>
        <w:rStyle w:val="Seitenzahl"/>
      </w:rPr>
      <w:tab/>
    </w:r>
    <w:r>
      <w:rPr>
        <w:rStyle w:val="Seitenzahl"/>
      </w:rPr>
      <w:tab/>
    </w:r>
    <w:r>
      <w:rPr>
        <w:rStyle w:val="Seitenzahl"/>
      </w:rPr>
      <w:tab/>
    </w:r>
    <w:r>
      <w:t xml:space="preserve">Seite </w:t>
    </w:r>
    <w:r w:rsidR="001A38A5"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 w:rsidR="001A38A5">
      <w:rPr>
        <w:rStyle w:val="Seitenzahl"/>
      </w:rPr>
      <w:fldChar w:fldCharType="separate"/>
    </w:r>
    <w:r w:rsidR="003A1277">
      <w:rPr>
        <w:rStyle w:val="Seitenzahl"/>
        <w:noProof/>
      </w:rPr>
      <w:t>2</w:t>
    </w:r>
    <w:r w:rsidR="001A38A5">
      <w:rPr>
        <w:rStyle w:val="Seitenzahl"/>
      </w:rPr>
      <w:fldChar w:fldCharType="end"/>
    </w:r>
    <w:r>
      <w:rPr>
        <w:rStyle w:val="Seitenzahl"/>
      </w:rPr>
      <w:t>/</w:t>
    </w:r>
    <w:r w:rsidR="001A38A5">
      <w:rPr>
        <w:rStyle w:val="Seitenzahl"/>
      </w:rPr>
      <w:fldChar w:fldCharType="begin"/>
    </w:r>
    <w:r>
      <w:rPr>
        <w:rStyle w:val="Seitenzahl"/>
      </w:rPr>
      <w:instrText xml:space="preserve"> NUMPAGES </w:instrText>
    </w:r>
    <w:r w:rsidR="001A38A5">
      <w:rPr>
        <w:rStyle w:val="Seitenzahl"/>
      </w:rPr>
      <w:fldChar w:fldCharType="separate"/>
    </w:r>
    <w:r w:rsidR="003A1277">
      <w:rPr>
        <w:rStyle w:val="Seitenzahl"/>
        <w:noProof/>
      </w:rPr>
      <w:t>2</w:t>
    </w:r>
    <w:r w:rsidR="001A38A5">
      <w:rPr>
        <w:rStyle w:val="Seitenzahl"/>
      </w:rPr>
      <w:fldChar w:fldCharType="end"/>
    </w:r>
  </w:p>
  <w:p w14:paraId="56DD428A" w14:textId="77777777" w:rsidR="004D0379" w:rsidRDefault="004D0379">
    <w:pPr>
      <w:pStyle w:val="Fuzeile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851"/>
      </w:tabs>
      <w:spacing w:line="160" w:lineRule="exact"/>
      <w:rPr>
        <w:sz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08FF9" w14:textId="676D768B" w:rsidR="00DA34BB" w:rsidRDefault="00EB2FC4">
    <w:pPr>
      <w:pStyle w:val="Fuzeile"/>
    </w:pPr>
    <w:r w:rsidRPr="00353E98">
      <w:rPr>
        <w:sz w:val="16"/>
        <w:szCs w:val="16"/>
      </w:rPr>
      <w:t>FLUMROC AG</w:t>
    </w:r>
    <w:r>
      <w:rPr>
        <w:sz w:val="16"/>
        <w:szCs w:val="16"/>
      </w:rPr>
      <w:t xml:space="preserve">, Industriestrasse 8, CH-8890 </w:t>
    </w:r>
    <w:proofErr w:type="spellStart"/>
    <w:r>
      <w:rPr>
        <w:sz w:val="16"/>
        <w:szCs w:val="16"/>
      </w:rPr>
      <w:t>Flums</w:t>
    </w:r>
    <w:proofErr w:type="spellEnd"/>
    <w:r>
      <w:rPr>
        <w:sz w:val="16"/>
        <w:szCs w:val="16"/>
      </w:rPr>
      <w:t xml:space="preserve">, Telefon 081 734 11 11, </w:t>
    </w:r>
    <w:r w:rsidRPr="00FA5670">
      <w:rPr>
        <w:sz w:val="16"/>
        <w:szCs w:val="16"/>
      </w:rPr>
      <w:t>info@flumroc.c</w:t>
    </w:r>
    <w:r w:rsidR="00D85F96">
      <w:rPr>
        <w:sz w:val="16"/>
        <w:szCs w:val="16"/>
      </w:rPr>
      <w:t>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C11E05" w14:textId="77777777" w:rsidR="007A6CD4" w:rsidRDefault="007A6CD4">
      <w:r>
        <w:separator/>
      </w:r>
    </w:p>
  </w:footnote>
  <w:footnote w:type="continuationSeparator" w:id="0">
    <w:p w14:paraId="2F7EAB97" w14:textId="77777777" w:rsidR="007A6CD4" w:rsidRDefault="007A6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65B6F" w14:textId="77777777" w:rsidR="00100532" w:rsidRDefault="00F656B5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15DCF34" wp14:editId="66E2EA9C">
              <wp:simplePos x="0" y="0"/>
              <wp:positionH relativeFrom="column">
                <wp:posOffset>58420</wp:posOffset>
              </wp:positionH>
              <wp:positionV relativeFrom="paragraph">
                <wp:posOffset>-370205</wp:posOffset>
              </wp:positionV>
              <wp:extent cx="509905" cy="71755"/>
              <wp:effectExtent l="10795" t="6350" r="12700" b="762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9905" cy="71755"/>
                        <a:chOff x="1134" y="691"/>
                        <a:chExt cx="803" cy="113"/>
                      </a:xfrm>
                    </wpg:grpSpPr>
                    <wps:wsp>
                      <wps:cNvPr id="1" name="Rectangle 2"/>
                      <wps:cNvSpPr>
                        <a:spLocks noChangeArrowheads="1"/>
                      </wps:cNvSpPr>
                      <wps:spPr bwMode="auto">
                        <a:xfrm>
                          <a:off x="1134" y="691"/>
                          <a:ext cx="113" cy="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3"/>
                      <wps:cNvSpPr>
                        <a:spLocks noChangeArrowheads="1"/>
                      </wps:cNvSpPr>
                      <wps:spPr bwMode="auto">
                        <a:xfrm>
                          <a:off x="1297" y="691"/>
                          <a:ext cx="113" cy="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4"/>
                      <wps:cNvSpPr>
                        <a:spLocks noChangeArrowheads="1"/>
                      </wps:cNvSpPr>
                      <wps:spPr bwMode="auto">
                        <a:xfrm>
                          <a:off x="1471" y="691"/>
                          <a:ext cx="113" cy="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Rectangle 5"/>
                      <wps:cNvSpPr>
                        <a:spLocks noChangeArrowheads="1"/>
                      </wps:cNvSpPr>
                      <wps:spPr bwMode="auto">
                        <a:xfrm>
                          <a:off x="1649" y="691"/>
                          <a:ext cx="113" cy="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Rectangle 6"/>
                      <wps:cNvSpPr>
                        <a:spLocks noChangeArrowheads="1"/>
                      </wps:cNvSpPr>
                      <wps:spPr bwMode="auto">
                        <a:xfrm>
                          <a:off x="1824" y="691"/>
                          <a:ext cx="113" cy="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rnd">
                          <a:solidFill>
                            <a:srgbClr val="95B3D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7DBA33" id="Group 1" o:spid="_x0000_s1026" style="position:absolute;margin-left:4.6pt;margin-top:-29.15pt;width:40.15pt;height:5.65pt;z-index:251660288" coordorigin="1134,691" coordsize="80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">
              <v:rect id="Rectangle 2" o:spid="_x0000_s1027" style="position:absolute;left:1134;top:69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o38EA&#10;AADaAAAADwAAAGRycy9kb3ducmV2LnhtbESPT4vCMBTE7wt+h/AEb2vqn12kGkVExYO7YBXPj+bZ&#10;FpOX0kSt394IC3scZuY3zGzRWiPu1PjKsYJBPwFBnDtdcaHgdNx8TkD4gKzROCYFT/KwmHc+Zphq&#10;9+AD3bNQiAhhn6KCMoQ6ldLnJVn0fVcTR+/iGoshyqaQusFHhFsjh0nyLS1WHBdKrGlVUn7NblbB&#10;frs2X64yCQ+tnZyzA53GP79K9brtcgoiUBv+w3/tnVYwgveVeAP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ZaN/BAAAA2gAAAA8AAAAAAAAAAAAAAAAAmAIAAGRycy9kb3du&#10;cmV2LnhtbFBLBQYAAAAABAAEAPUAAACGAwAAAAA=&#10;" strokecolor="#17365d" strokeweight=".5pt"/>
              <v:rect id="Rectangle 3" o:spid="_x0000_s1028" style="position:absolute;left:1297;top:69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wq8IA&#10;AADaAAAADwAAAGRycy9kb3ducmV2LnhtbESPQWvCQBSE74L/YXkFb7qpWAmpq4ho8dAKSUPPj+xr&#10;Etx9G7LbJP333UKhx2FmvmF2h8kaMVDvW8cKHlcJCOLK6ZZrBeX7ZZmC8AFZo3FMCr7Jw2E/n+0w&#10;027knIYi1CJC2GeooAmhy6T0VUMW/cp1xNH7dL3FEGVfS93jGOHWyHWSbKXFluNCgx2dGqruxZdV&#10;8PpyNk+uNQmvrU0/ipzKzdtNqcXDdHwGEWgK/+G/9lUr2MDvlXgD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8PCrwgAAANoAAAAPAAAAAAAAAAAAAAAAAJgCAABkcnMvZG93&#10;bnJldi54bWxQSwUGAAAAAAQABAD1AAAAhwMAAAAA&#10;" strokecolor="#17365d" strokeweight=".5pt"/>
              <v:rect id="Rectangle 4" o:spid="_x0000_s1029" style="position:absolute;left:1471;top:69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xVMMEA&#10;AADaAAAADwAAAGRycy9kb3ducmV2LnhtbESPQYvCMBSE74L/ITxhb5oqq0g1isju4kGFVvH8aJ5t&#10;MXkpTVbrvzfCwh6HmfmGWa47a8SdWl87VjAeJSCIC6drLhWcT9/DOQgfkDUax6TgSR7Wq35vial2&#10;D87onodSRAj7FBVUITSplL6oyKIfuYY4elfXWgxRtqXULT4i3Bo5SZKZtFhzXKiwoW1FxS3/tQr2&#10;P19m6mqT8MTa+SXP6Px5OCr1Meg2CxCBuvAf/mvvtIIpvK/EG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8VTDBAAAA2gAAAA8AAAAAAAAAAAAAAAAAmAIAAGRycy9kb3du&#10;cmV2LnhtbFBLBQYAAAAABAAEAPUAAACGAwAAAAA=&#10;" strokecolor="#17365d" strokeweight=".5pt"/>
              <v:rect id="Rectangle 5" o:spid="_x0000_s1030" style="position:absolute;left:1649;top:69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CzMQA&#10;AADaAAAADwAAAGRycy9kb3ducmV2LnhtbESPQWvCQBSE70L/w/IKvUjdNAdNo6tIUSi0l8QiPT6y&#10;z2ww+zZk1yT9991CweMwM98wm91kWzFQ7xvHCl4WCQjiyumGawVfp+NzBsIHZI2tY1LwQx5224fZ&#10;BnPtRi5oKEMtIoR9jgpMCF0upa8MWfQL1xFH7+J6iyHKvpa6xzHCbSvTJFlKiw3HBYMdvRmqruXN&#10;Kvj4LuaUpYdL93lu92Oxml6PZ6PU0+O0X4MINIV7+L/9rhUs4e9KvA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cQszEAAAA2gAAAA8AAAAAAAAAAAAAAAAAmAIAAGRycy9k&#10;b3ducmV2LnhtbFBLBQYAAAAABAAEAPUAAACJAwAAAAA=&#10;" strokecolor="#95b3d7" strokeweight=".5pt"/>
              <v:rect id="Rectangle 6" o:spid="_x0000_s1031" style="position:absolute;left:1824;top:69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u63cMA&#10;AADaAAAADwAAAGRycy9kb3ducmV2LnhtbESPT4vCMBTE74LfITzBm6Yq7Go1iruyq+jJPwePj+bZ&#10;1jYvpYna/fZGWPA4zMxvmNmiMaW4U+1yywoG/QgEcWJ1zqmC0/GnNwbhPLLG0jIp+CMHi3m7NcNY&#10;2wfv6X7wqQgQdjEqyLyvYildkpFB17cVcfAutjbog6xTqWt8BLgp5TCKPqTBnMNChhV9Z5QUh5tR&#10;sP3aJatiIof5Tp5/r+fxqLgM1kp1O81yCsJT49/h//ZGK/iE15V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u63cMAAADaAAAADwAAAAAAAAAAAAAAAACYAgAAZHJzL2Rv&#10;d25yZXYueG1sUEsFBgAAAAAEAAQA9QAAAIgDAAAAAA==&#10;" strokecolor="#95b3d7" strokeweight=".5pt">
                <v:stroke dashstyle="1 1" endcap="round"/>
              </v:rect>
            </v:group>
          </w:pict>
        </mc:Fallback>
      </mc:AlternateContent>
    </w:r>
    <w:r w:rsidR="00DA34BB" w:rsidRPr="00DA34BB">
      <w:rPr>
        <w:noProof/>
      </w:rPr>
      <w:drawing>
        <wp:anchor distT="0" distB="0" distL="114300" distR="114300" simplePos="0" relativeHeight="251659264" behindDoc="1" locked="0" layoutInCell="1" allowOverlap="1" wp14:anchorId="2A4F5204" wp14:editId="400A3A25">
          <wp:simplePos x="0" y="0"/>
          <wp:positionH relativeFrom="column">
            <wp:posOffset>5495925</wp:posOffset>
          </wp:positionH>
          <wp:positionV relativeFrom="paragraph">
            <wp:posOffset>-347980</wp:posOffset>
          </wp:positionV>
          <wp:extent cx="647700" cy="647700"/>
          <wp:effectExtent l="19050" t="0" r="0" b="0"/>
          <wp:wrapTight wrapText="bothSides">
            <wp:wrapPolygon edited="0">
              <wp:start x="-635" y="0"/>
              <wp:lineTo x="-635" y="20965"/>
              <wp:lineTo x="21600" y="20965"/>
              <wp:lineTo x="21600" y="0"/>
              <wp:lineTo x="-635" y="0"/>
            </wp:wrapPolygon>
          </wp:wrapTight>
          <wp:docPr id="1" name="Bild 6" descr="LW-1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 descr="LW-101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C1E9835" w14:textId="77777777" w:rsidR="00100532" w:rsidRDefault="00100532">
    <w:pPr>
      <w:pStyle w:val="Kopfzeile"/>
    </w:pPr>
  </w:p>
  <w:p w14:paraId="0CC1D0E5" w14:textId="77777777" w:rsidR="006237A2" w:rsidRDefault="006237A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B1AAE"/>
    <w:multiLevelType w:val="hybridMultilevel"/>
    <w:tmpl w:val="95B6F62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87EC0"/>
    <w:multiLevelType w:val="multilevel"/>
    <w:tmpl w:val="9AE494C6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7F496CEB"/>
    <w:multiLevelType w:val="hybridMultilevel"/>
    <w:tmpl w:val="95FA43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autoHyphenation/>
  <w:hyphenationZone w:val="425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CD4"/>
    <w:rsid w:val="0000741E"/>
    <w:rsid w:val="000077DE"/>
    <w:rsid w:val="00011749"/>
    <w:rsid w:val="00012240"/>
    <w:rsid w:val="00014B72"/>
    <w:rsid w:val="00017702"/>
    <w:rsid w:val="000452EC"/>
    <w:rsid w:val="00047509"/>
    <w:rsid w:val="00047B33"/>
    <w:rsid w:val="00052B10"/>
    <w:rsid w:val="000604BA"/>
    <w:rsid w:val="0007020F"/>
    <w:rsid w:val="00076A13"/>
    <w:rsid w:val="00076B86"/>
    <w:rsid w:val="0008431D"/>
    <w:rsid w:val="000A4033"/>
    <w:rsid w:val="000A5AD0"/>
    <w:rsid w:val="000A5BBB"/>
    <w:rsid w:val="000A6ED9"/>
    <w:rsid w:val="000C1FD8"/>
    <w:rsid w:val="000E56BA"/>
    <w:rsid w:val="00100532"/>
    <w:rsid w:val="001011AB"/>
    <w:rsid w:val="00126413"/>
    <w:rsid w:val="001319C6"/>
    <w:rsid w:val="00146C4B"/>
    <w:rsid w:val="00160583"/>
    <w:rsid w:val="00165E27"/>
    <w:rsid w:val="001717A3"/>
    <w:rsid w:val="00172DC1"/>
    <w:rsid w:val="00174A98"/>
    <w:rsid w:val="001813C0"/>
    <w:rsid w:val="001A107D"/>
    <w:rsid w:val="001A38A5"/>
    <w:rsid w:val="001D1AFE"/>
    <w:rsid w:val="001D2BD7"/>
    <w:rsid w:val="001D3E4F"/>
    <w:rsid w:val="001D7B5F"/>
    <w:rsid w:val="001E3491"/>
    <w:rsid w:val="001E4587"/>
    <w:rsid w:val="001F01F7"/>
    <w:rsid w:val="001F304F"/>
    <w:rsid w:val="001F70B1"/>
    <w:rsid w:val="002108E3"/>
    <w:rsid w:val="00214B4D"/>
    <w:rsid w:val="0022466D"/>
    <w:rsid w:val="002256D3"/>
    <w:rsid w:val="002478CA"/>
    <w:rsid w:val="002559AD"/>
    <w:rsid w:val="002620D4"/>
    <w:rsid w:val="00290A48"/>
    <w:rsid w:val="002B0135"/>
    <w:rsid w:val="002C7044"/>
    <w:rsid w:val="002D64C8"/>
    <w:rsid w:val="002E0DFF"/>
    <w:rsid w:val="002E3B88"/>
    <w:rsid w:val="002E78B8"/>
    <w:rsid w:val="002F7F07"/>
    <w:rsid w:val="00323315"/>
    <w:rsid w:val="00336197"/>
    <w:rsid w:val="00336FD3"/>
    <w:rsid w:val="00350483"/>
    <w:rsid w:val="003618D2"/>
    <w:rsid w:val="0036709A"/>
    <w:rsid w:val="003739F2"/>
    <w:rsid w:val="00373AE0"/>
    <w:rsid w:val="00380285"/>
    <w:rsid w:val="00381B05"/>
    <w:rsid w:val="0038230D"/>
    <w:rsid w:val="00396B06"/>
    <w:rsid w:val="003977DC"/>
    <w:rsid w:val="003A1277"/>
    <w:rsid w:val="003B46FF"/>
    <w:rsid w:val="003B7CC9"/>
    <w:rsid w:val="003C07C2"/>
    <w:rsid w:val="003D242A"/>
    <w:rsid w:val="00407DF4"/>
    <w:rsid w:val="00414A20"/>
    <w:rsid w:val="00421D07"/>
    <w:rsid w:val="004350C4"/>
    <w:rsid w:val="00435FEA"/>
    <w:rsid w:val="004377ED"/>
    <w:rsid w:val="004571A4"/>
    <w:rsid w:val="00487D72"/>
    <w:rsid w:val="004A1A47"/>
    <w:rsid w:val="004A227B"/>
    <w:rsid w:val="004A31E7"/>
    <w:rsid w:val="004A3BC4"/>
    <w:rsid w:val="004A3ED3"/>
    <w:rsid w:val="004A6CD1"/>
    <w:rsid w:val="004B2104"/>
    <w:rsid w:val="004C70C0"/>
    <w:rsid w:val="004D0379"/>
    <w:rsid w:val="004D45D4"/>
    <w:rsid w:val="004D5D35"/>
    <w:rsid w:val="004E214B"/>
    <w:rsid w:val="005178FC"/>
    <w:rsid w:val="00523F89"/>
    <w:rsid w:val="00530472"/>
    <w:rsid w:val="00553BBA"/>
    <w:rsid w:val="00555A71"/>
    <w:rsid w:val="00564972"/>
    <w:rsid w:val="00574FF0"/>
    <w:rsid w:val="00580617"/>
    <w:rsid w:val="005823E2"/>
    <w:rsid w:val="005908B8"/>
    <w:rsid w:val="005A6B03"/>
    <w:rsid w:val="005A6CD2"/>
    <w:rsid w:val="005B1A2D"/>
    <w:rsid w:val="005C2261"/>
    <w:rsid w:val="005E0A56"/>
    <w:rsid w:val="005E157C"/>
    <w:rsid w:val="005E7616"/>
    <w:rsid w:val="006175D4"/>
    <w:rsid w:val="00617B21"/>
    <w:rsid w:val="00620A62"/>
    <w:rsid w:val="00621F85"/>
    <w:rsid w:val="00622094"/>
    <w:rsid w:val="006237A2"/>
    <w:rsid w:val="0062705A"/>
    <w:rsid w:val="006346D7"/>
    <w:rsid w:val="006561F2"/>
    <w:rsid w:val="0068286B"/>
    <w:rsid w:val="00691B34"/>
    <w:rsid w:val="00692C7B"/>
    <w:rsid w:val="00696CA0"/>
    <w:rsid w:val="006A1694"/>
    <w:rsid w:val="006B13A3"/>
    <w:rsid w:val="006B39C2"/>
    <w:rsid w:val="006B7A34"/>
    <w:rsid w:val="006B7EE1"/>
    <w:rsid w:val="006C66D4"/>
    <w:rsid w:val="006D33FA"/>
    <w:rsid w:val="006E264A"/>
    <w:rsid w:val="006F565F"/>
    <w:rsid w:val="007009FD"/>
    <w:rsid w:val="00704279"/>
    <w:rsid w:val="007104E9"/>
    <w:rsid w:val="007176CF"/>
    <w:rsid w:val="00751791"/>
    <w:rsid w:val="0075261D"/>
    <w:rsid w:val="00754E45"/>
    <w:rsid w:val="0075746E"/>
    <w:rsid w:val="00771953"/>
    <w:rsid w:val="00790AEF"/>
    <w:rsid w:val="007A38AB"/>
    <w:rsid w:val="007A6CD4"/>
    <w:rsid w:val="007A7AEC"/>
    <w:rsid w:val="007C2BE5"/>
    <w:rsid w:val="007C44A9"/>
    <w:rsid w:val="00812C90"/>
    <w:rsid w:val="00817DDA"/>
    <w:rsid w:val="0082597C"/>
    <w:rsid w:val="0084291C"/>
    <w:rsid w:val="00842D11"/>
    <w:rsid w:val="00850944"/>
    <w:rsid w:val="0086500D"/>
    <w:rsid w:val="00865DAC"/>
    <w:rsid w:val="00884C37"/>
    <w:rsid w:val="008907F6"/>
    <w:rsid w:val="008A5168"/>
    <w:rsid w:val="008B1211"/>
    <w:rsid w:val="008B1ECF"/>
    <w:rsid w:val="008C1147"/>
    <w:rsid w:val="008D0390"/>
    <w:rsid w:val="008F79DF"/>
    <w:rsid w:val="00910EAF"/>
    <w:rsid w:val="00917538"/>
    <w:rsid w:val="00922421"/>
    <w:rsid w:val="00940D61"/>
    <w:rsid w:val="00941014"/>
    <w:rsid w:val="0094150F"/>
    <w:rsid w:val="009734F4"/>
    <w:rsid w:val="00974731"/>
    <w:rsid w:val="00985A30"/>
    <w:rsid w:val="00985DBE"/>
    <w:rsid w:val="00996844"/>
    <w:rsid w:val="009A4BDD"/>
    <w:rsid w:val="009F50C2"/>
    <w:rsid w:val="009F58F2"/>
    <w:rsid w:val="00A0442F"/>
    <w:rsid w:val="00A175D3"/>
    <w:rsid w:val="00A56602"/>
    <w:rsid w:val="00A5779D"/>
    <w:rsid w:val="00A60E1E"/>
    <w:rsid w:val="00A612EE"/>
    <w:rsid w:val="00A6360C"/>
    <w:rsid w:val="00A661ED"/>
    <w:rsid w:val="00A90948"/>
    <w:rsid w:val="00A92E3B"/>
    <w:rsid w:val="00A96691"/>
    <w:rsid w:val="00AA604C"/>
    <w:rsid w:val="00AB49D1"/>
    <w:rsid w:val="00AC076B"/>
    <w:rsid w:val="00AD2569"/>
    <w:rsid w:val="00AF2571"/>
    <w:rsid w:val="00AF2BDC"/>
    <w:rsid w:val="00AF32B2"/>
    <w:rsid w:val="00B07EA4"/>
    <w:rsid w:val="00B31356"/>
    <w:rsid w:val="00B31B61"/>
    <w:rsid w:val="00B44B8D"/>
    <w:rsid w:val="00B45870"/>
    <w:rsid w:val="00B511D1"/>
    <w:rsid w:val="00B66CE2"/>
    <w:rsid w:val="00B82A34"/>
    <w:rsid w:val="00B90286"/>
    <w:rsid w:val="00B91E1D"/>
    <w:rsid w:val="00B97B2A"/>
    <w:rsid w:val="00BB4D4F"/>
    <w:rsid w:val="00BC49A5"/>
    <w:rsid w:val="00BC74E9"/>
    <w:rsid w:val="00BE17A6"/>
    <w:rsid w:val="00BE6C50"/>
    <w:rsid w:val="00BF0A4A"/>
    <w:rsid w:val="00BF2FD5"/>
    <w:rsid w:val="00C00DAB"/>
    <w:rsid w:val="00C12B28"/>
    <w:rsid w:val="00C17F78"/>
    <w:rsid w:val="00C20169"/>
    <w:rsid w:val="00C2175C"/>
    <w:rsid w:val="00C22E67"/>
    <w:rsid w:val="00C23456"/>
    <w:rsid w:val="00C33B95"/>
    <w:rsid w:val="00C503C6"/>
    <w:rsid w:val="00C55231"/>
    <w:rsid w:val="00C569C1"/>
    <w:rsid w:val="00C6316F"/>
    <w:rsid w:val="00C74D3E"/>
    <w:rsid w:val="00C801A6"/>
    <w:rsid w:val="00C84304"/>
    <w:rsid w:val="00CC0CB2"/>
    <w:rsid w:val="00CC6EF1"/>
    <w:rsid w:val="00CD7A4B"/>
    <w:rsid w:val="00CD7F59"/>
    <w:rsid w:val="00CE19AA"/>
    <w:rsid w:val="00CE220C"/>
    <w:rsid w:val="00CF4314"/>
    <w:rsid w:val="00D12895"/>
    <w:rsid w:val="00D312A4"/>
    <w:rsid w:val="00D322D8"/>
    <w:rsid w:val="00D543CC"/>
    <w:rsid w:val="00D606FF"/>
    <w:rsid w:val="00D623EB"/>
    <w:rsid w:val="00D631C5"/>
    <w:rsid w:val="00D677E4"/>
    <w:rsid w:val="00D73E0C"/>
    <w:rsid w:val="00D770D8"/>
    <w:rsid w:val="00D85F96"/>
    <w:rsid w:val="00D87B80"/>
    <w:rsid w:val="00D94411"/>
    <w:rsid w:val="00DA34BB"/>
    <w:rsid w:val="00DB100E"/>
    <w:rsid w:val="00DB4A18"/>
    <w:rsid w:val="00DB72C8"/>
    <w:rsid w:val="00DC5932"/>
    <w:rsid w:val="00DE6202"/>
    <w:rsid w:val="00DF13B3"/>
    <w:rsid w:val="00DF1B6A"/>
    <w:rsid w:val="00DF379C"/>
    <w:rsid w:val="00DF6EBA"/>
    <w:rsid w:val="00DF7EFD"/>
    <w:rsid w:val="00E00305"/>
    <w:rsid w:val="00E10F41"/>
    <w:rsid w:val="00E269BF"/>
    <w:rsid w:val="00E3308D"/>
    <w:rsid w:val="00E43B2E"/>
    <w:rsid w:val="00E532D8"/>
    <w:rsid w:val="00E5387C"/>
    <w:rsid w:val="00E57D36"/>
    <w:rsid w:val="00E63D80"/>
    <w:rsid w:val="00E64543"/>
    <w:rsid w:val="00E64B27"/>
    <w:rsid w:val="00E80C2C"/>
    <w:rsid w:val="00E84B89"/>
    <w:rsid w:val="00E967A4"/>
    <w:rsid w:val="00EA0CB8"/>
    <w:rsid w:val="00EA0F19"/>
    <w:rsid w:val="00EA72D1"/>
    <w:rsid w:val="00EB2FC4"/>
    <w:rsid w:val="00EB5862"/>
    <w:rsid w:val="00EC4ABE"/>
    <w:rsid w:val="00ED1BD4"/>
    <w:rsid w:val="00ED5019"/>
    <w:rsid w:val="00ED52E3"/>
    <w:rsid w:val="00EF1763"/>
    <w:rsid w:val="00EF4DC6"/>
    <w:rsid w:val="00F05EFF"/>
    <w:rsid w:val="00F111E9"/>
    <w:rsid w:val="00F14242"/>
    <w:rsid w:val="00F163EB"/>
    <w:rsid w:val="00F2397E"/>
    <w:rsid w:val="00F25263"/>
    <w:rsid w:val="00F32C46"/>
    <w:rsid w:val="00F51498"/>
    <w:rsid w:val="00F656B5"/>
    <w:rsid w:val="00F76BC4"/>
    <w:rsid w:val="00F96AA6"/>
    <w:rsid w:val="00FA3D66"/>
    <w:rsid w:val="00FA5DA5"/>
    <w:rsid w:val="00FB56CD"/>
    <w:rsid w:val="00FD3507"/>
    <w:rsid w:val="00FE7C68"/>
    <w:rsid w:val="00FF6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;"/>
  <w14:docId w14:val="180DDD2C"/>
  <w15:docId w15:val="{73F6D0AE-769C-487B-95B0-1829C9CBC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22421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922421"/>
    <w:pPr>
      <w:keepNext/>
      <w:numPr>
        <w:numId w:val="2"/>
      </w:numPr>
      <w:spacing w:before="240" w:after="60"/>
      <w:outlineLvl w:val="0"/>
    </w:pPr>
    <w:rPr>
      <w:b/>
      <w:kern w:val="28"/>
      <w:sz w:val="36"/>
    </w:rPr>
  </w:style>
  <w:style w:type="paragraph" w:styleId="berschrift2">
    <w:name w:val="heading 2"/>
    <w:basedOn w:val="Standard"/>
    <w:next w:val="Standard"/>
    <w:qFormat/>
    <w:rsid w:val="00922421"/>
    <w:pPr>
      <w:keepNext/>
      <w:widowControl w:val="0"/>
      <w:numPr>
        <w:ilvl w:val="1"/>
        <w:numId w:val="2"/>
      </w:numPr>
      <w:spacing w:before="240" w:after="60"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qFormat/>
    <w:rsid w:val="00922421"/>
    <w:pPr>
      <w:keepNext/>
      <w:numPr>
        <w:ilvl w:val="2"/>
        <w:numId w:val="2"/>
      </w:numPr>
      <w:spacing w:before="240" w:after="60"/>
      <w:outlineLvl w:val="2"/>
    </w:pPr>
    <w:rPr>
      <w:b/>
    </w:rPr>
  </w:style>
  <w:style w:type="paragraph" w:styleId="berschrift4">
    <w:name w:val="heading 4"/>
    <w:basedOn w:val="Standard"/>
    <w:next w:val="Standard"/>
    <w:qFormat/>
    <w:rsid w:val="00922421"/>
    <w:pPr>
      <w:keepNext/>
      <w:numPr>
        <w:ilvl w:val="3"/>
        <w:numId w:val="2"/>
      </w:numPr>
      <w:spacing w:before="240" w:after="60"/>
      <w:outlineLvl w:val="3"/>
    </w:pPr>
  </w:style>
  <w:style w:type="paragraph" w:styleId="berschrift5">
    <w:name w:val="heading 5"/>
    <w:basedOn w:val="Standard"/>
    <w:next w:val="Standard"/>
    <w:qFormat/>
    <w:rsid w:val="00922421"/>
    <w:pPr>
      <w:numPr>
        <w:ilvl w:val="4"/>
        <w:numId w:val="2"/>
      </w:numPr>
      <w:spacing w:before="240" w:after="60"/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Standard"/>
    <w:semiHidden/>
    <w:rsid w:val="00922421"/>
    <w:pPr>
      <w:ind w:left="283" w:hanging="283"/>
    </w:pPr>
  </w:style>
  <w:style w:type="paragraph" w:styleId="Fuzeile">
    <w:name w:val="footer"/>
    <w:basedOn w:val="Standard"/>
    <w:semiHidden/>
    <w:rsid w:val="00922421"/>
    <w:pPr>
      <w:tabs>
        <w:tab w:val="center" w:pos="4536"/>
        <w:tab w:val="right" w:pos="9072"/>
      </w:tabs>
    </w:pPr>
    <w:rPr>
      <w:sz w:val="18"/>
    </w:rPr>
  </w:style>
  <w:style w:type="paragraph" w:styleId="Kopfzeile">
    <w:name w:val="header"/>
    <w:basedOn w:val="Standard"/>
    <w:link w:val="KopfzeileZchn"/>
    <w:rsid w:val="00922421"/>
    <w:pPr>
      <w:tabs>
        <w:tab w:val="center" w:pos="4536"/>
        <w:tab w:val="right" w:pos="9072"/>
      </w:tabs>
    </w:pPr>
    <w:rPr>
      <w:sz w:val="18"/>
    </w:rPr>
  </w:style>
  <w:style w:type="paragraph" w:styleId="Standardeinzug">
    <w:name w:val="Normal Indent"/>
    <w:basedOn w:val="Standard"/>
    <w:semiHidden/>
    <w:rsid w:val="00922421"/>
    <w:pPr>
      <w:ind w:left="567"/>
    </w:pPr>
  </w:style>
  <w:style w:type="paragraph" w:styleId="Titel">
    <w:name w:val="Title"/>
    <w:basedOn w:val="Standard"/>
    <w:qFormat/>
    <w:rsid w:val="00922421"/>
    <w:pPr>
      <w:spacing w:before="240" w:after="60"/>
      <w:jc w:val="center"/>
    </w:pPr>
    <w:rPr>
      <w:b/>
      <w:kern w:val="28"/>
      <w:sz w:val="36"/>
    </w:rPr>
  </w:style>
  <w:style w:type="paragraph" w:styleId="Untertitel">
    <w:name w:val="Subtitle"/>
    <w:aliases w:val="Titel: Verfasser"/>
    <w:basedOn w:val="Standard"/>
    <w:qFormat/>
    <w:rsid w:val="00922421"/>
    <w:pPr>
      <w:spacing w:after="60"/>
      <w:jc w:val="center"/>
    </w:pPr>
    <w:rPr>
      <w:b/>
    </w:rPr>
  </w:style>
  <w:style w:type="paragraph" w:styleId="Liste">
    <w:name w:val="List"/>
    <w:basedOn w:val="Standard"/>
    <w:semiHidden/>
    <w:rsid w:val="00922421"/>
    <w:pPr>
      <w:ind w:left="567" w:hanging="567"/>
    </w:pPr>
  </w:style>
  <w:style w:type="paragraph" w:customStyle="1" w:styleId="TitelInhaltsverzeichnis">
    <w:name w:val="Titel: Inhaltsverzeichnis"/>
    <w:basedOn w:val="Standard"/>
    <w:rsid w:val="00922421"/>
    <w:pPr>
      <w:spacing w:after="480"/>
      <w:jc w:val="center"/>
    </w:pPr>
    <w:rPr>
      <w:sz w:val="28"/>
      <w:u w:val="single"/>
    </w:rPr>
  </w:style>
  <w:style w:type="paragraph" w:styleId="Verzeichnis1">
    <w:name w:val="toc 1"/>
    <w:basedOn w:val="Standard"/>
    <w:next w:val="Standard"/>
    <w:semiHidden/>
    <w:rsid w:val="00922421"/>
    <w:pPr>
      <w:spacing w:before="120" w:after="120"/>
    </w:pPr>
    <w:rPr>
      <w:u w:val="single"/>
    </w:rPr>
  </w:style>
  <w:style w:type="paragraph" w:styleId="Verzeichnis2">
    <w:name w:val="toc 2"/>
    <w:basedOn w:val="Standard"/>
    <w:next w:val="Standard"/>
    <w:semiHidden/>
    <w:rsid w:val="00922421"/>
  </w:style>
  <w:style w:type="paragraph" w:styleId="Verzeichnis3">
    <w:name w:val="toc 3"/>
    <w:basedOn w:val="Standard"/>
    <w:next w:val="Standard"/>
    <w:semiHidden/>
    <w:rsid w:val="00922421"/>
    <w:rPr>
      <w:sz w:val="20"/>
    </w:rPr>
  </w:style>
  <w:style w:type="paragraph" w:styleId="Verzeichnis4">
    <w:name w:val="toc 4"/>
    <w:basedOn w:val="Standard"/>
    <w:next w:val="Standard"/>
    <w:semiHidden/>
    <w:rsid w:val="00922421"/>
    <w:pPr>
      <w:tabs>
        <w:tab w:val="right" w:leader="dot" w:pos="9071"/>
      </w:tabs>
    </w:pPr>
  </w:style>
  <w:style w:type="paragraph" w:customStyle="1" w:styleId="Kopf">
    <w:name w:val="Kopf"/>
    <w:basedOn w:val="Standard"/>
    <w:next w:val="Standard"/>
    <w:rsid w:val="00922421"/>
    <w:pPr>
      <w:pBdr>
        <w:top w:val="single" w:sz="6" w:space="3" w:color="auto"/>
        <w:left w:val="single" w:sz="6" w:space="3" w:color="auto"/>
        <w:bottom w:val="single" w:sz="6" w:space="3" w:color="auto"/>
        <w:right w:val="single" w:sz="6" w:space="3" w:color="auto"/>
      </w:pBdr>
      <w:shd w:val="solid" w:color="auto" w:fill="auto"/>
      <w:jc w:val="center"/>
    </w:pPr>
    <w:rPr>
      <w:b/>
      <w:sz w:val="48"/>
    </w:rPr>
  </w:style>
  <w:style w:type="character" w:styleId="Seitenzahl">
    <w:name w:val="page number"/>
    <w:basedOn w:val="Absatz-Standardschriftart"/>
    <w:semiHidden/>
    <w:rsid w:val="00922421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0053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100532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rsid w:val="00100532"/>
    <w:rPr>
      <w:rFonts w:ascii="Arial" w:hAnsi="Arial"/>
      <w:sz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05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053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237A2"/>
    <w:rPr>
      <w:color w:val="0000FF"/>
      <w:u w:val="single"/>
    </w:rPr>
  </w:style>
  <w:style w:type="character" w:styleId="Platzhaltertext">
    <w:name w:val="Placeholder Text"/>
    <w:basedOn w:val="Absatz-Standardschriftart"/>
    <w:uiPriority w:val="99"/>
    <w:semiHidden/>
    <w:rsid w:val="005E0A56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7A38AB"/>
    <w:rPr>
      <w:rFonts w:ascii="Arial" w:hAnsi="Arial"/>
      <w:sz w:val="22"/>
    </w:rPr>
  </w:style>
  <w:style w:type="character" w:customStyle="1" w:styleId="Formatvorlage2">
    <w:name w:val="Formatvorlage2"/>
    <w:basedOn w:val="Absatz-Standardschriftart"/>
    <w:uiPriority w:val="1"/>
    <w:rsid w:val="007A7AEC"/>
    <w:rPr>
      <w:rFonts w:ascii="Arial" w:hAnsi="Arial"/>
      <w:sz w:val="22"/>
    </w:rPr>
  </w:style>
  <w:style w:type="paragraph" w:customStyle="1" w:styleId="Formular-Kopf">
    <w:name w:val="Formular-Kopf"/>
    <w:basedOn w:val="Standard"/>
    <w:rsid w:val="00F14242"/>
    <w:pPr>
      <w:spacing w:line="300" w:lineRule="exact"/>
    </w:pPr>
    <w:rPr>
      <w:b/>
      <w:sz w:val="20"/>
      <w:lang w:eastAsia="de-DE"/>
    </w:rPr>
  </w:style>
  <w:style w:type="paragraph" w:styleId="Listenabsatz">
    <w:name w:val="List Paragraph"/>
    <w:basedOn w:val="Standard"/>
    <w:uiPriority w:val="34"/>
    <w:qFormat/>
    <w:rsid w:val="00F14242"/>
    <w:pPr>
      <w:ind w:left="720"/>
      <w:contextualSpacing/>
    </w:pPr>
    <w:rPr>
      <w:sz w:val="20"/>
      <w:lang w:eastAsia="de-DE"/>
    </w:rPr>
  </w:style>
  <w:style w:type="paragraph" w:customStyle="1" w:styleId="Default">
    <w:name w:val="Default"/>
    <w:rsid w:val="00C74D3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A92E3B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B39C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B39C2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B39C2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B39C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B39C2"/>
    <w:rPr>
      <w:rFonts w:ascii="Arial" w:hAnsi="Arial"/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85F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24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flumroc.com" TargetMode="External"/><Relationship Id="rId13" Type="http://schemas.openxmlformats.org/officeDocument/2006/relationships/hyperlink" Target="https://www.flumroc.ch/aktuelles/news/detail/neue-geschaeftsfuehrung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celine.voser@flumroc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lumroc.c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mailto:info@flumroc.com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flumroc.ch" TargetMode="Externa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okumente\VS\VS-1025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8F7D43-85AE-4A75-936B-83CDC2FFB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VS-1025.dotx</Template>
  <TotalTime>37</TotalTime>
  <Pages>2</Pages>
  <Words>263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</vt:lpstr>
    </vt:vector>
  </TitlesOfParts>
  <Company>Flumroc AG</Company>
  <LinksUpToDate>false</LinksUpToDate>
  <CharactersWithSpaces>2146</CharactersWithSpaces>
  <SharedDoc>false</SharedDoc>
  <HLinks>
    <vt:vector size="6" baseType="variant">
      <vt:variant>
        <vt:i4>327722</vt:i4>
      </vt:variant>
      <vt:variant>
        <vt:i4>6</vt:i4>
      </vt:variant>
      <vt:variant>
        <vt:i4>0</vt:i4>
      </vt:variant>
      <vt:variant>
        <vt:i4>5</vt:i4>
      </vt:variant>
      <vt:variant>
        <vt:lpwstr>mailto:info@flumroc.ch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creator>Messer Rolf</dc:creator>
  <cp:lastModifiedBy>Celine Voser</cp:lastModifiedBy>
  <cp:revision>185</cp:revision>
  <cp:lastPrinted>2019-10-25T11:53:00Z</cp:lastPrinted>
  <dcterms:created xsi:type="dcterms:W3CDTF">2016-10-05T07:38:00Z</dcterms:created>
  <dcterms:modified xsi:type="dcterms:W3CDTF">2019-11-15T13:17:00Z</dcterms:modified>
</cp:coreProperties>
</file>